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F7364C" w14:textId="4CAEB6CA" w:rsidR="00F23E89" w:rsidRPr="002967AE" w:rsidRDefault="00C34173" w:rsidP="002967AE">
      <w:pPr>
        <w:spacing w:before="60" w:after="0"/>
        <w:jc w:val="center"/>
        <w:rPr>
          <w:rFonts w:cstheme="minorHAnsi"/>
          <w:sz w:val="20"/>
        </w:rPr>
      </w:pPr>
      <w:r w:rsidRPr="002967AE">
        <w:rPr>
          <w:rFonts w:cstheme="minorHAnsi"/>
          <w:noProof/>
          <w:sz w:val="20"/>
          <w:lang w:eastAsia="de-DE"/>
        </w:rPr>
        <w:drawing>
          <wp:inline distT="0" distB="0" distL="0" distR="0" wp14:anchorId="65A73B46" wp14:editId="01BDE1C5">
            <wp:extent cx="1944000" cy="5796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FEE2" w14:textId="77777777" w:rsidR="002967AE" w:rsidRPr="002967AE" w:rsidRDefault="002967AE" w:rsidP="002967AE">
      <w:pPr>
        <w:spacing w:before="60" w:after="0" w:line="240" w:lineRule="auto"/>
        <w:rPr>
          <w:rFonts w:cstheme="minorHAnsi"/>
          <w:b/>
          <w:sz w:val="12"/>
          <w:szCs w:val="24"/>
        </w:rPr>
      </w:pPr>
    </w:p>
    <w:p w14:paraId="3DDBE35C" w14:textId="7BAAD186" w:rsidR="003B4D50" w:rsidRPr="002967AE" w:rsidRDefault="009823BD" w:rsidP="002967AE">
      <w:pPr>
        <w:spacing w:before="60" w:line="240" w:lineRule="auto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Zusatzdaten</w:t>
      </w:r>
      <w:r w:rsidR="006379C4" w:rsidRPr="002967AE">
        <w:rPr>
          <w:rFonts w:cstheme="minorHAnsi"/>
          <w:b/>
          <w:szCs w:val="24"/>
        </w:rPr>
        <w:t>/Unterlagen</w:t>
      </w:r>
      <w:r w:rsidRPr="002967AE">
        <w:rPr>
          <w:rFonts w:cstheme="minorHAnsi"/>
          <w:b/>
          <w:szCs w:val="24"/>
        </w:rPr>
        <w:t xml:space="preserve"> gemäß dem neuen Hochschulstatistikgesetz </w:t>
      </w:r>
      <w:r w:rsidR="00837529" w:rsidRPr="002967AE">
        <w:rPr>
          <w:rFonts w:cstheme="minorHAnsi"/>
          <w:b/>
          <w:szCs w:val="24"/>
        </w:rPr>
        <w:t xml:space="preserve">(Gesetz zur Änderung des Hochschulstatistikgesetzes </w:t>
      </w:r>
      <w:r w:rsidRPr="002967AE">
        <w:rPr>
          <w:rFonts w:cstheme="minorHAnsi"/>
          <w:b/>
          <w:szCs w:val="24"/>
        </w:rPr>
        <w:t>vom</w:t>
      </w:r>
      <w:r w:rsidR="00387984" w:rsidRPr="002967AE">
        <w:rPr>
          <w:rFonts w:cstheme="minorHAnsi"/>
          <w:b/>
          <w:szCs w:val="24"/>
        </w:rPr>
        <w:t xml:space="preserve"> </w:t>
      </w:r>
      <w:r w:rsidR="00837529" w:rsidRPr="002967AE">
        <w:rPr>
          <w:rFonts w:cstheme="minorHAnsi"/>
          <w:b/>
          <w:szCs w:val="24"/>
        </w:rPr>
        <w:t>02.03</w:t>
      </w:r>
      <w:r w:rsidR="00387984" w:rsidRPr="002967AE">
        <w:rPr>
          <w:rFonts w:cstheme="minorHAnsi"/>
          <w:b/>
          <w:szCs w:val="24"/>
        </w:rPr>
        <w:t>.2016</w:t>
      </w:r>
      <w:r w:rsidR="001D6DB6" w:rsidRPr="002967AE">
        <w:rPr>
          <w:rFonts w:cstheme="minorHAnsi"/>
          <w:b/>
          <w:szCs w:val="24"/>
        </w:rPr>
        <w:t>, s. Artikel 5)</w:t>
      </w:r>
    </w:p>
    <w:p w14:paraId="082F01A9" w14:textId="1535D305" w:rsidR="00386201" w:rsidRPr="002967AE" w:rsidRDefault="00C34173" w:rsidP="002967AE">
      <w:pPr>
        <w:pStyle w:val="Listenabsatz"/>
        <w:numPr>
          <w:ilvl w:val="0"/>
          <w:numId w:val="6"/>
        </w:numPr>
        <w:spacing w:before="60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Angaben zur Person</w:t>
      </w:r>
    </w:p>
    <w:p w14:paraId="7743194A" w14:textId="7C7487F3" w:rsidR="006E00AB" w:rsidRPr="002967AE" w:rsidRDefault="006E00AB" w:rsidP="002967AE">
      <w:pPr>
        <w:pStyle w:val="Listenabsatz"/>
        <w:numPr>
          <w:ilvl w:val="1"/>
          <w:numId w:val="5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Name, Vorname:</w:t>
      </w:r>
      <w:r w:rsidRPr="002967AE">
        <w:rPr>
          <w:rFonts w:cstheme="minorHAnsi"/>
          <w:szCs w:val="24"/>
        </w:rPr>
        <w:tab/>
        <w:t>_______________________________</w:t>
      </w:r>
      <w:r w:rsidR="00C13D49">
        <w:rPr>
          <w:rFonts w:cstheme="minorHAnsi"/>
          <w:szCs w:val="24"/>
        </w:rPr>
        <w:t>___________________</w:t>
      </w:r>
    </w:p>
    <w:p w14:paraId="077EA96C" w14:textId="48CCCEE1" w:rsidR="006E00AB" w:rsidRPr="002967AE" w:rsidRDefault="006E00AB" w:rsidP="002967AE">
      <w:pPr>
        <w:pStyle w:val="Listenabsatz"/>
        <w:numPr>
          <w:ilvl w:val="1"/>
          <w:numId w:val="5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Anschrift (Straße, Hausnummer, PLZ, Ort): __________________________________________</w:t>
      </w:r>
      <w:r w:rsidR="00C13D49">
        <w:rPr>
          <w:rFonts w:cstheme="minorHAnsi"/>
          <w:szCs w:val="24"/>
        </w:rPr>
        <w:t>_______________________</w:t>
      </w:r>
      <w:r w:rsidR="000039AA" w:rsidRPr="002967AE">
        <w:rPr>
          <w:rFonts w:cstheme="minorHAnsi"/>
          <w:szCs w:val="24"/>
        </w:rPr>
        <w:t>_</w:t>
      </w:r>
      <w:r w:rsidRPr="002967AE">
        <w:rPr>
          <w:rFonts w:cstheme="minorHAnsi"/>
          <w:szCs w:val="24"/>
        </w:rPr>
        <w:t>____________________________________________________</w:t>
      </w:r>
      <w:r w:rsidR="00C13D49">
        <w:rPr>
          <w:rFonts w:cstheme="minorHAnsi"/>
          <w:szCs w:val="24"/>
        </w:rPr>
        <w:t>____________________</w:t>
      </w:r>
    </w:p>
    <w:p w14:paraId="034ABF1F" w14:textId="67C6BED1" w:rsidR="006E00AB" w:rsidRPr="002967AE" w:rsidRDefault="006E00AB" w:rsidP="002967AE">
      <w:pPr>
        <w:pStyle w:val="Listenabsatz"/>
        <w:numPr>
          <w:ilvl w:val="1"/>
          <w:numId w:val="5"/>
        </w:numPr>
        <w:spacing w:before="60" w:line="360" w:lineRule="auto"/>
        <w:rPr>
          <w:rFonts w:cstheme="minorHAnsi"/>
          <w:szCs w:val="24"/>
        </w:rPr>
      </w:pPr>
      <w:proofErr w:type="spellStart"/>
      <w:r w:rsidRPr="002967AE">
        <w:rPr>
          <w:rFonts w:cstheme="minorHAnsi"/>
          <w:szCs w:val="24"/>
        </w:rPr>
        <w:t>e-mail</w:t>
      </w:r>
      <w:proofErr w:type="spellEnd"/>
      <w:r w:rsidRPr="002967AE">
        <w:rPr>
          <w:rFonts w:cstheme="minorHAnsi"/>
          <w:szCs w:val="24"/>
        </w:rPr>
        <w:t>-Adresse:</w:t>
      </w:r>
      <w:r w:rsidRPr="002967AE">
        <w:rPr>
          <w:rFonts w:cstheme="minorHAnsi"/>
          <w:szCs w:val="24"/>
        </w:rPr>
        <w:tab/>
        <w:t>_____________________________________________</w:t>
      </w:r>
      <w:r w:rsidR="00C13D49">
        <w:rPr>
          <w:rFonts w:cstheme="minorHAnsi"/>
          <w:szCs w:val="24"/>
        </w:rPr>
        <w:t>_____</w:t>
      </w:r>
    </w:p>
    <w:p w14:paraId="6592C9AC" w14:textId="702763A8" w:rsidR="006E00AB" w:rsidRPr="002967AE" w:rsidRDefault="006E00AB" w:rsidP="002967AE">
      <w:pPr>
        <w:pStyle w:val="Listenabsatz"/>
        <w:numPr>
          <w:ilvl w:val="1"/>
          <w:numId w:val="5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Telefon</w:t>
      </w:r>
      <w:r w:rsidR="00212C08" w:rsidRPr="002967AE">
        <w:rPr>
          <w:rFonts w:cstheme="minorHAnsi"/>
          <w:szCs w:val="24"/>
        </w:rPr>
        <w:t xml:space="preserve"> (privat)</w:t>
      </w:r>
      <w:r w:rsidRPr="002967AE">
        <w:rPr>
          <w:rFonts w:cstheme="minorHAnsi"/>
          <w:szCs w:val="24"/>
        </w:rPr>
        <w:t>:</w:t>
      </w:r>
      <w:r w:rsidR="00212C08"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>_______________________________</w:t>
      </w:r>
    </w:p>
    <w:p w14:paraId="32271BEB" w14:textId="2166D1D3" w:rsidR="00212C08" w:rsidRPr="002967AE" w:rsidRDefault="00212C08" w:rsidP="002967AE">
      <w:pPr>
        <w:pStyle w:val="Listenabsatz"/>
        <w:numPr>
          <w:ilvl w:val="1"/>
          <w:numId w:val="5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Telefon (dienstlich)</w:t>
      </w:r>
      <w:r w:rsidRPr="002967AE">
        <w:rPr>
          <w:rFonts w:cstheme="minorHAnsi"/>
          <w:szCs w:val="24"/>
        </w:rPr>
        <w:tab/>
        <w:t>_______________________________</w:t>
      </w:r>
    </w:p>
    <w:p w14:paraId="379FA5BA" w14:textId="742974B0" w:rsidR="00212C08" w:rsidRPr="002967AE" w:rsidRDefault="00212C08" w:rsidP="002967AE">
      <w:pPr>
        <w:pStyle w:val="Listenabsatz"/>
        <w:numPr>
          <w:ilvl w:val="0"/>
          <w:numId w:val="7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Geburtsdatum:</w:t>
      </w:r>
      <w:r w:rsidRPr="002967AE">
        <w:rPr>
          <w:rFonts w:cstheme="minorHAnsi"/>
          <w:szCs w:val="24"/>
        </w:rPr>
        <w:tab/>
      </w:r>
      <w:r w:rsidR="00C13D49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>____________________</w:t>
      </w:r>
    </w:p>
    <w:p w14:paraId="29279882" w14:textId="47719C39" w:rsidR="000A34E3" w:rsidRPr="002967AE" w:rsidRDefault="000A34E3" w:rsidP="002967AE">
      <w:pPr>
        <w:pStyle w:val="Listenabsatz"/>
        <w:numPr>
          <w:ilvl w:val="0"/>
          <w:numId w:val="7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Geburtsort</w:t>
      </w:r>
      <w:r w:rsidR="00AC4FB6" w:rsidRPr="002967AE">
        <w:rPr>
          <w:rFonts w:cstheme="minorHAnsi"/>
          <w:szCs w:val="24"/>
        </w:rPr>
        <w:t xml:space="preserve"> (u. Land)</w:t>
      </w:r>
      <w:r w:rsidRPr="002967AE">
        <w:rPr>
          <w:rFonts w:cstheme="minorHAnsi"/>
          <w:szCs w:val="24"/>
        </w:rPr>
        <w:t>:</w:t>
      </w:r>
      <w:r w:rsidRPr="002967AE">
        <w:rPr>
          <w:rFonts w:cstheme="minorHAnsi"/>
          <w:szCs w:val="24"/>
        </w:rPr>
        <w:tab/>
      </w:r>
      <w:r w:rsidR="00AC4FB6" w:rsidRPr="002967AE">
        <w:rPr>
          <w:rFonts w:cstheme="minorHAnsi"/>
          <w:szCs w:val="24"/>
        </w:rPr>
        <w:t>____________________</w:t>
      </w:r>
      <w:r w:rsidR="00C23226" w:rsidRPr="002967AE">
        <w:rPr>
          <w:rFonts w:cstheme="minorHAnsi"/>
          <w:szCs w:val="24"/>
        </w:rPr>
        <w:t>________________</w:t>
      </w:r>
      <w:r w:rsidR="00C13D49">
        <w:rPr>
          <w:rFonts w:cstheme="minorHAnsi"/>
          <w:szCs w:val="24"/>
        </w:rPr>
        <w:t>______________</w:t>
      </w:r>
    </w:p>
    <w:p w14:paraId="5CCE557B" w14:textId="64C96806" w:rsidR="00DA5174" w:rsidRPr="002967AE" w:rsidRDefault="00DA5174" w:rsidP="002967AE">
      <w:pPr>
        <w:pStyle w:val="Listenabsatz"/>
        <w:numPr>
          <w:ilvl w:val="0"/>
          <w:numId w:val="7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Matrikelnummer</w:t>
      </w:r>
      <w:r w:rsidR="00335FB4" w:rsidRPr="002967AE">
        <w:rPr>
          <w:rFonts w:cstheme="minorHAnsi"/>
          <w:szCs w:val="24"/>
        </w:rPr>
        <w:t>*</w:t>
      </w:r>
      <w:r w:rsidRPr="002967AE">
        <w:rPr>
          <w:rFonts w:cstheme="minorHAnsi"/>
          <w:szCs w:val="24"/>
        </w:rPr>
        <w:t xml:space="preserve">: </w:t>
      </w:r>
      <w:r w:rsidR="00212C08"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>____________________</w:t>
      </w:r>
    </w:p>
    <w:p w14:paraId="72B245B1" w14:textId="2D894733" w:rsidR="00DA5174" w:rsidRPr="002967AE" w:rsidRDefault="00DA5174" w:rsidP="002967AE">
      <w:pPr>
        <w:pStyle w:val="Listenabsatz"/>
        <w:numPr>
          <w:ilvl w:val="0"/>
          <w:numId w:val="7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 xml:space="preserve">Staatsangehörigkeit </w:t>
      </w:r>
      <w:r w:rsidR="00335FB4" w:rsidRPr="002967AE">
        <w:rPr>
          <w:rFonts w:cstheme="minorHAnsi"/>
          <w:szCs w:val="24"/>
        </w:rPr>
        <w:t>*</w:t>
      </w:r>
      <w:r w:rsidRPr="002967AE">
        <w:rPr>
          <w:rFonts w:cstheme="minorHAnsi"/>
          <w:szCs w:val="24"/>
        </w:rPr>
        <w:t>(erste und ggf. zweite): ___________________________</w:t>
      </w:r>
      <w:r w:rsidR="00C13D49">
        <w:rPr>
          <w:rFonts w:cstheme="minorHAnsi"/>
          <w:szCs w:val="24"/>
        </w:rPr>
        <w:t>_____</w:t>
      </w:r>
    </w:p>
    <w:p w14:paraId="0232F30C" w14:textId="1DA8A5D8" w:rsidR="00A62453" w:rsidRPr="002967AE" w:rsidRDefault="00A62453" w:rsidP="002967AE">
      <w:pPr>
        <w:pStyle w:val="Listenabsatz"/>
        <w:numPr>
          <w:ilvl w:val="0"/>
          <w:numId w:val="2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Sind Sie in einem strukturierten Promotionsstudiengang eingeschrieben</w:t>
      </w:r>
      <w:r w:rsidR="00335FB4" w:rsidRPr="002967AE">
        <w:rPr>
          <w:rFonts w:cstheme="minorHAnsi"/>
          <w:szCs w:val="24"/>
        </w:rPr>
        <w:t>*</w:t>
      </w:r>
      <w:r w:rsidRPr="002967AE">
        <w:rPr>
          <w:rFonts w:cstheme="minorHAnsi"/>
          <w:szCs w:val="24"/>
        </w:rPr>
        <w:t>?</w:t>
      </w:r>
    </w:p>
    <w:p w14:paraId="77A2CD47" w14:textId="77777777" w:rsidR="00A62453" w:rsidRPr="002967AE" w:rsidRDefault="00A62453" w:rsidP="002967AE">
      <w:pPr>
        <w:pStyle w:val="Listenabsatz"/>
        <w:numPr>
          <w:ilvl w:val="1"/>
          <w:numId w:val="2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ja</w:t>
      </w:r>
      <w:r w:rsidRPr="002967AE">
        <w:rPr>
          <w:rFonts w:cstheme="minorHAnsi"/>
          <w:szCs w:val="24"/>
        </w:rPr>
        <w:tab/>
        <w:t>Name des Projektes: (z.B. Graduierenkolleg o.a.)</w:t>
      </w:r>
    </w:p>
    <w:p w14:paraId="04C05293" w14:textId="6E6AFD89" w:rsidR="00A62453" w:rsidRPr="002967AE" w:rsidRDefault="009416E2" w:rsidP="002967AE">
      <w:pPr>
        <w:pStyle w:val="Listenabsatz"/>
        <w:spacing w:before="60" w:line="240" w:lineRule="auto"/>
        <w:ind w:left="2124" w:firstLine="24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ab/>
      </w:r>
      <w:r w:rsidR="00A62453" w:rsidRPr="002967AE">
        <w:rPr>
          <w:rFonts w:cstheme="minorHAnsi"/>
          <w:szCs w:val="24"/>
        </w:rPr>
        <w:t>____________________________________</w:t>
      </w:r>
      <w:r w:rsidRPr="002967AE">
        <w:rPr>
          <w:rFonts w:cstheme="minorHAnsi"/>
          <w:szCs w:val="24"/>
        </w:rPr>
        <w:t>_______________</w:t>
      </w:r>
      <w:r w:rsidR="00BC07BD">
        <w:rPr>
          <w:rFonts w:cstheme="minorHAnsi"/>
          <w:szCs w:val="24"/>
        </w:rPr>
        <w:t>_____</w:t>
      </w:r>
    </w:p>
    <w:p w14:paraId="6EB22986" w14:textId="63B9F82A" w:rsidR="00A62453" w:rsidRPr="002967AE" w:rsidRDefault="00A62453" w:rsidP="002967AE">
      <w:pPr>
        <w:pStyle w:val="Listenabsatz"/>
        <w:numPr>
          <w:ilvl w:val="1"/>
          <w:numId w:val="2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 xml:space="preserve">nein </w:t>
      </w:r>
    </w:p>
    <w:p w14:paraId="7F7D4A10" w14:textId="69EF0604" w:rsidR="00212C08" w:rsidRPr="002967AE" w:rsidRDefault="00212C08" w:rsidP="002967AE">
      <w:pPr>
        <w:pStyle w:val="Listenabsatz"/>
        <w:numPr>
          <w:ilvl w:val="0"/>
          <w:numId w:val="2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Beschäftigung an der Carl von Ossietzky Universität Oldenburg</w:t>
      </w:r>
      <w:r w:rsidR="00335FB4" w:rsidRPr="002967AE">
        <w:rPr>
          <w:rFonts w:cstheme="minorHAnsi"/>
          <w:szCs w:val="24"/>
        </w:rPr>
        <w:t>*</w:t>
      </w:r>
    </w:p>
    <w:p w14:paraId="048F3A75" w14:textId="5E190128" w:rsidR="00212C08" w:rsidRPr="002967AE" w:rsidRDefault="00212C08" w:rsidP="002967AE">
      <w:pPr>
        <w:pStyle w:val="Listenabsatz"/>
        <w:numPr>
          <w:ilvl w:val="1"/>
          <w:numId w:val="2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 xml:space="preserve">ja, 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  <w:t>Personalnummer: _________________</w:t>
      </w:r>
    </w:p>
    <w:p w14:paraId="05C24AB0" w14:textId="21A9EC56" w:rsidR="00212C08" w:rsidRPr="002967AE" w:rsidRDefault="00212C08" w:rsidP="002967AE">
      <w:pPr>
        <w:pStyle w:val="Listenabsatz"/>
        <w:numPr>
          <w:ilvl w:val="1"/>
          <w:numId w:val="2"/>
        </w:numPr>
        <w:spacing w:before="60" w:line="360" w:lineRule="auto"/>
        <w:rPr>
          <w:rFonts w:cstheme="minorHAnsi"/>
          <w:szCs w:val="24"/>
        </w:rPr>
      </w:pPr>
      <w:proofErr w:type="spellStart"/>
      <w:r w:rsidRPr="002967AE">
        <w:rPr>
          <w:rFonts w:cstheme="minorHAnsi"/>
          <w:szCs w:val="24"/>
        </w:rPr>
        <w:t>nein</w:t>
      </w:r>
      <w:proofErr w:type="spellEnd"/>
      <w:r w:rsidR="00816485" w:rsidRPr="002967AE">
        <w:rPr>
          <w:rFonts w:cstheme="minorHAnsi"/>
          <w:szCs w:val="24"/>
        </w:rPr>
        <w:tab/>
      </w:r>
      <w:r w:rsidR="00BC07BD">
        <w:rPr>
          <w:rFonts w:cstheme="minorHAnsi"/>
          <w:szCs w:val="24"/>
        </w:rPr>
        <w:tab/>
        <w:t xml:space="preserve">Ort der Beschäftigung: </w:t>
      </w:r>
      <w:r w:rsidRPr="002967AE">
        <w:rPr>
          <w:rFonts w:cstheme="minorHAnsi"/>
          <w:szCs w:val="24"/>
        </w:rPr>
        <w:t>_______________________</w:t>
      </w:r>
      <w:r w:rsidR="00BC07BD">
        <w:rPr>
          <w:rFonts w:cstheme="minorHAnsi"/>
          <w:szCs w:val="24"/>
        </w:rPr>
        <w:t>________</w:t>
      </w:r>
    </w:p>
    <w:p w14:paraId="45B70103" w14:textId="2C9D3174" w:rsidR="000B2D89" w:rsidRPr="002967AE" w:rsidRDefault="000B2D89" w:rsidP="002967AE">
      <w:pPr>
        <w:pStyle w:val="Listenabsatz"/>
        <w:numPr>
          <w:ilvl w:val="0"/>
          <w:numId w:val="6"/>
        </w:numPr>
        <w:spacing w:before="60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Angaben zum wissenschaftlichen Vorhaben</w:t>
      </w:r>
    </w:p>
    <w:p w14:paraId="42134977" w14:textId="1ED924A4" w:rsidR="00BB5C18" w:rsidRPr="002967AE" w:rsidRDefault="00BB5C18" w:rsidP="002967AE">
      <w:pPr>
        <w:pStyle w:val="Listenabsatz"/>
        <w:numPr>
          <w:ilvl w:val="0"/>
          <w:numId w:val="8"/>
        </w:numPr>
        <w:spacing w:before="60" w:after="0" w:line="360" w:lineRule="auto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 xml:space="preserve">Hochschulzugangsberechtigung </w:t>
      </w:r>
      <w:r w:rsidRPr="002967AE">
        <w:rPr>
          <w:rFonts w:cstheme="minorHAnsi"/>
          <w:szCs w:val="24"/>
        </w:rPr>
        <w:t>(Abitur, Fachabitur)</w:t>
      </w:r>
    </w:p>
    <w:p w14:paraId="3841565F" w14:textId="6D278EE0" w:rsidR="00BB5C18" w:rsidRPr="002967AE" w:rsidRDefault="00BB5C18" w:rsidP="002967AE">
      <w:pPr>
        <w:pStyle w:val="Listenabsatz"/>
        <w:numPr>
          <w:ilvl w:val="1"/>
          <w:numId w:val="8"/>
        </w:numPr>
        <w:tabs>
          <w:tab w:val="left" w:pos="3119"/>
          <w:tab w:val="left" w:pos="3969"/>
        </w:tabs>
        <w:spacing w:before="60" w:after="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 xml:space="preserve">Name der Schule: </w:t>
      </w:r>
      <w:r w:rsidRPr="002967AE">
        <w:rPr>
          <w:rFonts w:cstheme="minorHAnsi"/>
          <w:szCs w:val="24"/>
        </w:rPr>
        <w:tab/>
        <w:t>______</w:t>
      </w:r>
      <w:r w:rsidR="00BC07BD">
        <w:rPr>
          <w:rFonts w:cstheme="minorHAnsi"/>
          <w:szCs w:val="24"/>
        </w:rPr>
        <w:t>________________________________________</w:t>
      </w:r>
    </w:p>
    <w:p w14:paraId="2CAF44C6" w14:textId="4941D2F0" w:rsidR="00BB5C18" w:rsidRPr="002967AE" w:rsidRDefault="00BB5C18" w:rsidP="002967AE">
      <w:pPr>
        <w:pStyle w:val="Listenabsatz"/>
        <w:numPr>
          <w:ilvl w:val="1"/>
          <w:numId w:val="8"/>
        </w:numPr>
        <w:tabs>
          <w:tab w:val="left" w:pos="3119"/>
          <w:tab w:val="left" w:pos="5103"/>
        </w:tabs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Ort:</w:t>
      </w:r>
      <w:r w:rsidRPr="002967AE">
        <w:rPr>
          <w:rFonts w:cstheme="minorHAnsi"/>
          <w:szCs w:val="24"/>
        </w:rPr>
        <w:tab/>
        <w:t>_____________________________________________</w:t>
      </w:r>
      <w:r w:rsidR="00BC07BD">
        <w:rPr>
          <w:rFonts w:cstheme="minorHAnsi"/>
          <w:szCs w:val="24"/>
        </w:rPr>
        <w:t>_________</w:t>
      </w:r>
    </w:p>
    <w:p w14:paraId="5AEE2A68" w14:textId="77777777" w:rsidR="00BB5C18" w:rsidRPr="002967AE" w:rsidRDefault="00BB5C18" w:rsidP="002967AE">
      <w:pPr>
        <w:pStyle w:val="Listenabsatz"/>
        <w:spacing w:before="60" w:line="360" w:lineRule="auto"/>
        <w:ind w:left="2148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(ggf. Staat, sofern sich der Ort außerhalb Deutschlands befindet)</w:t>
      </w:r>
    </w:p>
    <w:p w14:paraId="1732D3FB" w14:textId="27E1DC9C" w:rsidR="00BB5C18" w:rsidRPr="002967AE" w:rsidRDefault="00BB5C18" w:rsidP="002967AE">
      <w:pPr>
        <w:pStyle w:val="Listenabsatz"/>
        <w:numPr>
          <w:ilvl w:val="1"/>
          <w:numId w:val="8"/>
        </w:numPr>
        <w:tabs>
          <w:tab w:val="left" w:pos="3119"/>
          <w:tab w:val="left" w:pos="5103"/>
        </w:tabs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Datum:</w:t>
      </w:r>
      <w:r w:rsidRPr="002967AE">
        <w:rPr>
          <w:rFonts w:cstheme="minorHAnsi"/>
          <w:szCs w:val="24"/>
        </w:rPr>
        <w:tab/>
        <w:t>______________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 w:val="18"/>
          <w:szCs w:val="20"/>
        </w:rPr>
        <w:tab/>
      </w:r>
    </w:p>
    <w:p w14:paraId="5E2D0673" w14:textId="3091CF45" w:rsidR="00495C9F" w:rsidRPr="002967AE" w:rsidRDefault="00212C08" w:rsidP="002967AE">
      <w:pPr>
        <w:pStyle w:val="Listenabsatz"/>
        <w:numPr>
          <w:ilvl w:val="0"/>
          <w:numId w:val="8"/>
        </w:numPr>
        <w:spacing w:before="60" w:line="360" w:lineRule="auto"/>
        <w:rPr>
          <w:rFonts w:cstheme="minorHAnsi"/>
          <w:sz w:val="18"/>
          <w:szCs w:val="20"/>
        </w:rPr>
      </w:pPr>
      <w:r w:rsidRPr="002967AE">
        <w:rPr>
          <w:rFonts w:cstheme="minorHAnsi"/>
          <w:b/>
          <w:szCs w:val="24"/>
        </w:rPr>
        <w:t>Ersteinschreibung</w:t>
      </w:r>
      <w:r w:rsidRPr="002967AE">
        <w:rPr>
          <w:rFonts w:cstheme="minorHAnsi"/>
          <w:szCs w:val="24"/>
        </w:rPr>
        <w:t xml:space="preserve"> an einer </w:t>
      </w:r>
      <w:r w:rsidRPr="002967AE">
        <w:rPr>
          <w:rFonts w:cstheme="minorHAnsi"/>
          <w:b/>
          <w:szCs w:val="24"/>
        </w:rPr>
        <w:t>Universität/Hochschule</w:t>
      </w:r>
      <w:r w:rsidR="00335FB4" w:rsidRPr="002967AE">
        <w:rPr>
          <w:rFonts w:cstheme="minorHAnsi"/>
          <w:b/>
          <w:szCs w:val="24"/>
        </w:rPr>
        <w:t>*</w:t>
      </w:r>
      <w:r w:rsidR="00F832C0" w:rsidRPr="002967AE">
        <w:rPr>
          <w:rFonts w:cstheme="minorHAnsi"/>
          <w:szCs w:val="24"/>
        </w:rPr>
        <w:t xml:space="preserve"> </w:t>
      </w:r>
      <w:r w:rsidR="00F832C0" w:rsidRPr="002967AE">
        <w:rPr>
          <w:rFonts w:cstheme="minorHAnsi"/>
          <w:sz w:val="18"/>
          <w:szCs w:val="20"/>
        </w:rPr>
        <w:t>(nach Erwerb der Hochschulzugangsberechtigung (Abitur, Fachabitur)</w:t>
      </w:r>
    </w:p>
    <w:p w14:paraId="059D20DC" w14:textId="1165B738" w:rsidR="00495C9F" w:rsidRPr="002967AE" w:rsidRDefault="00495C9F" w:rsidP="002967AE">
      <w:pPr>
        <w:pStyle w:val="Listenabsatz"/>
        <w:numPr>
          <w:ilvl w:val="1"/>
          <w:numId w:val="8"/>
        </w:numPr>
        <w:tabs>
          <w:tab w:val="left" w:pos="3119"/>
          <w:tab w:val="left" w:pos="5103"/>
        </w:tabs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Name der Univ./Hochschul</w:t>
      </w:r>
      <w:r w:rsidR="00BC07BD">
        <w:rPr>
          <w:rFonts w:cstheme="minorHAnsi"/>
          <w:szCs w:val="24"/>
        </w:rPr>
        <w:t>e:</w:t>
      </w:r>
      <w:r w:rsidR="00BC07BD">
        <w:rPr>
          <w:rFonts w:cstheme="minorHAnsi"/>
          <w:szCs w:val="24"/>
        </w:rPr>
        <w:tab/>
        <w:t>____________________________________</w:t>
      </w:r>
    </w:p>
    <w:p w14:paraId="16D5009B" w14:textId="2816ACF0" w:rsidR="00495C9F" w:rsidRPr="002967AE" w:rsidRDefault="00495C9F" w:rsidP="002967AE">
      <w:pPr>
        <w:pStyle w:val="Listenabsatz"/>
        <w:numPr>
          <w:ilvl w:val="1"/>
          <w:numId w:val="8"/>
        </w:numPr>
        <w:tabs>
          <w:tab w:val="left" w:pos="3119"/>
          <w:tab w:val="left" w:pos="5103"/>
        </w:tabs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Datum:</w:t>
      </w:r>
      <w:r w:rsidRPr="002967AE">
        <w:rPr>
          <w:rFonts w:cstheme="minorHAnsi"/>
          <w:szCs w:val="24"/>
        </w:rPr>
        <w:tab/>
        <w:t>______________</w:t>
      </w:r>
    </w:p>
    <w:p w14:paraId="51B2E28E" w14:textId="1D155D56" w:rsidR="002967AE" w:rsidRPr="002967AE" w:rsidRDefault="00495C9F" w:rsidP="002967AE">
      <w:pPr>
        <w:pStyle w:val="Listenabsatz"/>
        <w:numPr>
          <w:ilvl w:val="1"/>
          <w:numId w:val="8"/>
        </w:numPr>
        <w:tabs>
          <w:tab w:val="left" w:pos="3119"/>
          <w:tab w:val="left" w:pos="5103"/>
        </w:tabs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Ort:</w:t>
      </w:r>
      <w:r w:rsidRPr="002967AE">
        <w:rPr>
          <w:rFonts w:cstheme="minorHAnsi"/>
          <w:szCs w:val="24"/>
        </w:rPr>
        <w:tab/>
        <w:t>_____________________________________________</w:t>
      </w:r>
      <w:r w:rsidR="00BC07BD">
        <w:rPr>
          <w:rFonts w:cstheme="minorHAnsi"/>
          <w:szCs w:val="24"/>
        </w:rPr>
        <w:t>_________</w:t>
      </w:r>
    </w:p>
    <w:p w14:paraId="63BC900C" w14:textId="0211F2D2" w:rsidR="00495C9F" w:rsidRPr="002967AE" w:rsidRDefault="00495C9F" w:rsidP="002967AE">
      <w:pPr>
        <w:pStyle w:val="Listenabsatz"/>
        <w:spacing w:before="60" w:line="360" w:lineRule="auto"/>
        <w:ind w:left="2148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(ggf. Staat, sofern sich der Ort außerhalb Deutschlands befindet)</w:t>
      </w:r>
    </w:p>
    <w:p w14:paraId="5A1A4574" w14:textId="77777777" w:rsidR="000229DD" w:rsidRPr="002967AE" w:rsidRDefault="000229DD" w:rsidP="002967AE">
      <w:pPr>
        <w:spacing w:before="60" w:line="360" w:lineRule="auto"/>
        <w:rPr>
          <w:rFonts w:cstheme="minorHAnsi"/>
          <w:szCs w:val="24"/>
        </w:rPr>
      </w:pPr>
    </w:p>
    <w:p w14:paraId="26ABB525" w14:textId="77777777" w:rsidR="00C76CA9" w:rsidRPr="002967AE" w:rsidRDefault="00C76CA9" w:rsidP="002967AE">
      <w:pPr>
        <w:pStyle w:val="Listenabsatz"/>
        <w:numPr>
          <w:ilvl w:val="0"/>
          <w:numId w:val="11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lastRenderedPageBreak/>
        <w:t>Hochschulstudium</w:t>
      </w:r>
    </w:p>
    <w:tbl>
      <w:tblPr>
        <w:tblStyle w:val="Tabellenraster"/>
        <w:tblW w:w="7503" w:type="dxa"/>
        <w:tblInd w:w="1528" w:type="dxa"/>
        <w:tblLook w:val="04A0" w:firstRow="1" w:lastRow="0" w:firstColumn="1" w:lastColumn="0" w:noHBand="0" w:noVBand="1"/>
      </w:tblPr>
      <w:tblGrid>
        <w:gridCol w:w="946"/>
        <w:gridCol w:w="1132"/>
        <w:gridCol w:w="2555"/>
        <w:gridCol w:w="1637"/>
        <w:gridCol w:w="1233"/>
      </w:tblGrid>
      <w:tr w:rsidR="00C76CA9" w:rsidRPr="002967AE" w14:paraId="316EC7DA" w14:textId="77777777" w:rsidTr="00C76CA9">
        <w:trPr>
          <w:trHeight w:val="1104"/>
        </w:trPr>
        <w:tc>
          <w:tcPr>
            <w:tcW w:w="946" w:type="dxa"/>
          </w:tcPr>
          <w:p w14:paraId="14CF43A3" w14:textId="716BB93B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  <w:r w:rsidRPr="002967AE">
              <w:rPr>
                <w:rFonts w:cstheme="minorHAnsi"/>
                <w:szCs w:val="24"/>
              </w:rPr>
              <w:t>Beginn</w:t>
            </w:r>
          </w:p>
        </w:tc>
        <w:tc>
          <w:tcPr>
            <w:tcW w:w="1132" w:type="dxa"/>
          </w:tcPr>
          <w:p w14:paraId="6E6274FE" w14:textId="4CADFBB4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  <w:r w:rsidRPr="002967AE">
              <w:rPr>
                <w:rFonts w:cstheme="minorHAnsi"/>
                <w:szCs w:val="24"/>
              </w:rPr>
              <w:t>Ende</w:t>
            </w:r>
          </w:p>
        </w:tc>
        <w:tc>
          <w:tcPr>
            <w:tcW w:w="2555" w:type="dxa"/>
          </w:tcPr>
          <w:p w14:paraId="522F17A1" w14:textId="7DDB9B4E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  <w:r w:rsidRPr="002967AE">
              <w:rPr>
                <w:rFonts w:cstheme="minorHAnsi"/>
                <w:szCs w:val="24"/>
              </w:rPr>
              <w:t>Universität/Hochschule</w:t>
            </w:r>
          </w:p>
        </w:tc>
        <w:tc>
          <w:tcPr>
            <w:tcW w:w="1637" w:type="dxa"/>
          </w:tcPr>
          <w:p w14:paraId="73AA4FEE" w14:textId="6CE20D8C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  <w:r w:rsidRPr="002967AE">
              <w:rPr>
                <w:rFonts w:cstheme="minorHAnsi"/>
                <w:szCs w:val="24"/>
              </w:rPr>
              <w:t>Studienfächer</w:t>
            </w:r>
          </w:p>
        </w:tc>
        <w:tc>
          <w:tcPr>
            <w:tcW w:w="1233" w:type="dxa"/>
          </w:tcPr>
          <w:p w14:paraId="67C9527F" w14:textId="372EAAC5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  <w:r w:rsidRPr="002967AE">
              <w:rPr>
                <w:rFonts w:cstheme="minorHAnsi"/>
                <w:szCs w:val="24"/>
              </w:rPr>
              <w:t>Anzahl Semester</w:t>
            </w:r>
          </w:p>
        </w:tc>
      </w:tr>
      <w:tr w:rsidR="00C76CA9" w:rsidRPr="002967AE" w14:paraId="14D7298E" w14:textId="77777777" w:rsidTr="00C76CA9">
        <w:trPr>
          <w:trHeight w:val="762"/>
        </w:trPr>
        <w:tc>
          <w:tcPr>
            <w:tcW w:w="946" w:type="dxa"/>
          </w:tcPr>
          <w:p w14:paraId="01F5B763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132" w:type="dxa"/>
          </w:tcPr>
          <w:p w14:paraId="4A89057D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2555" w:type="dxa"/>
          </w:tcPr>
          <w:p w14:paraId="05A472EB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637" w:type="dxa"/>
          </w:tcPr>
          <w:p w14:paraId="10D95812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233" w:type="dxa"/>
          </w:tcPr>
          <w:p w14:paraId="7D1474F1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</w:tr>
      <w:tr w:rsidR="00C76CA9" w:rsidRPr="002967AE" w14:paraId="445BD234" w14:textId="77777777" w:rsidTr="00C76CA9">
        <w:trPr>
          <w:trHeight w:val="762"/>
        </w:trPr>
        <w:tc>
          <w:tcPr>
            <w:tcW w:w="946" w:type="dxa"/>
          </w:tcPr>
          <w:p w14:paraId="1D61E48F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132" w:type="dxa"/>
          </w:tcPr>
          <w:p w14:paraId="4F8A0FB9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2555" w:type="dxa"/>
          </w:tcPr>
          <w:p w14:paraId="7E8A1ADF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637" w:type="dxa"/>
          </w:tcPr>
          <w:p w14:paraId="1335E815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233" w:type="dxa"/>
          </w:tcPr>
          <w:p w14:paraId="161525E7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</w:tr>
      <w:tr w:rsidR="00C76CA9" w:rsidRPr="002967AE" w14:paraId="534E74B3" w14:textId="77777777" w:rsidTr="00C76CA9">
        <w:trPr>
          <w:trHeight w:val="798"/>
        </w:trPr>
        <w:tc>
          <w:tcPr>
            <w:tcW w:w="946" w:type="dxa"/>
          </w:tcPr>
          <w:p w14:paraId="119BF314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132" w:type="dxa"/>
          </w:tcPr>
          <w:p w14:paraId="26C9061B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2555" w:type="dxa"/>
          </w:tcPr>
          <w:p w14:paraId="08FC0A5C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637" w:type="dxa"/>
          </w:tcPr>
          <w:p w14:paraId="48262903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233" w:type="dxa"/>
          </w:tcPr>
          <w:p w14:paraId="7B003DC4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</w:tr>
      <w:tr w:rsidR="00C76CA9" w:rsidRPr="002967AE" w14:paraId="690971DA" w14:textId="77777777" w:rsidTr="00C76CA9">
        <w:trPr>
          <w:trHeight w:val="762"/>
        </w:trPr>
        <w:tc>
          <w:tcPr>
            <w:tcW w:w="946" w:type="dxa"/>
          </w:tcPr>
          <w:p w14:paraId="03DFD178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132" w:type="dxa"/>
          </w:tcPr>
          <w:p w14:paraId="3C73A549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2555" w:type="dxa"/>
          </w:tcPr>
          <w:p w14:paraId="3B98C04E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637" w:type="dxa"/>
          </w:tcPr>
          <w:p w14:paraId="6E16418E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233" w:type="dxa"/>
          </w:tcPr>
          <w:p w14:paraId="66DDE0E4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</w:tr>
      <w:tr w:rsidR="00C76CA9" w:rsidRPr="002967AE" w14:paraId="40617416" w14:textId="77777777" w:rsidTr="00C76CA9">
        <w:trPr>
          <w:trHeight w:val="762"/>
        </w:trPr>
        <w:tc>
          <w:tcPr>
            <w:tcW w:w="946" w:type="dxa"/>
          </w:tcPr>
          <w:p w14:paraId="2A61AF09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132" w:type="dxa"/>
          </w:tcPr>
          <w:p w14:paraId="0084A2E5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2555" w:type="dxa"/>
          </w:tcPr>
          <w:p w14:paraId="7B69EEA0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637" w:type="dxa"/>
          </w:tcPr>
          <w:p w14:paraId="29F45C40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233" w:type="dxa"/>
          </w:tcPr>
          <w:p w14:paraId="1E83C677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</w:tr>
      <w:tr w:rsidR="00C76CA9" w:rsidRPr="002967AE" w14:paraId="40960AEC" w14:textId="77777777" w:rsidTr="00C76CA9">
        <w:trPr>
          <w:trHeight w:val="798"/>
        </w:trPr>
        <w:tc>
          <w:tcPr>
            <w:tcW w:w="946" w:type="dxa"/>
          </w:tcPr>
          <w:p w14:paraId="75AF33F3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132" w:type="dxa"/>
          </w:tcPr>
          <w:p w14:paraId="5D68E7D0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2555" w:type="dxa"/>
          </w:tcPr>
          <w:p w14:paraId="1C91FE31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637" w:type="dxa"/>
          </w:tcPr>
          <w:p w14:paraId="27D1594C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  <w:tc>
          <w:tcPr>
            <w:tcW w:w="1233" w:type="dxa"/>
          </w:tcPr>
          <w:p w14:paraId="255B74A1" w14:textId="77777777" w:rsidR="00C76CA9" w:rsidRPr="002967AE" w:rsidRDefault="00C76CA9" w:rsidP="002967AE">
            <w:pPr>
              <w:spacing w:before="60"/>
              <w:rPr>
                <w:rFonts w:cstheme="minorHAnsi"/>
                <w:szCs w:val="24"/>
              </w:rPr>
            </w:pPr>
          </w:p>
        </w:tc>
      </w:tr>
    </w:tbl>
    <w:p w14:paraId="145A2B99" w14:textId="77777777" w:rsidR="00C76CA9" w:rsidRPr="002967AE" w:rsidRDefault="00C76CA9" w:rsidP="002967AE">
      <w:pPr>
        <w:pStyle w:val="Listenabsatz"/>
        <w:spacing w:before="60"/>
        <w:ind w:left="1428"/>
        <w:rPr>
          <w:rFonts w:cstheme="minorHAnsi"/>
          <w:szCs w:val="24"/>
        </w:rPr>
      </w:pPr>
    </w:p>
    <w:p w14:paraId="46C70BA3" w14:textId="77777777" w:rsidR="00F832C0" w:rsidRPr="002967AE" w:rsidRDefault="00F832C0" w:rsidP="002967AE">
      <w:pPr>
        <w:pStyle w:val="Listenabsatz"/>
        <w:numPr>
          <w:ilvl w:val="1"/>
          <w:numId w:val="6"/>
        </w:numPr>
        <w:spacing w:before="60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Zur Promotion berechtigter Abschluss (Art):</w:t>
      </w:r>
    </w:p>
    <w:p w14:paraId="5D163FAF" w14:textId="4C299A6D" w:rsidR="00F832C0" w:rsidRPr="002967AE" w:rsidRDefault="00F832C0" w:rsidP="002967AE">
      <w:pPr>
        <w:pStyle w:val="Listenabsatz"/>
        <w:numPr>
          <w:ilvl w:val="2"/>
          <w:numId w:val="12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Studiengang/Fach</w:t>
      </w:r>
      <w:r w:rsidRPr="002967AE">
        <w:rPr>
          <w:rFonts w:cstheme="minorHAnsi"/>
          <w:szCs w:val="24"/>
        </w:rPr>
        <w:tab/>
        <w:t>_________________________________</w:t>
      </w:r>
    </w:p>
    <w:p w14:paraId="399603C0" w14:textId="7316204F" w:rsidR="00F832C0" w:rsidRPr="002967AE" w:rsidRDefault="00F832C0" w:rsidP="002967AE">
      <w:pPr>
        <w:pStyle w:val="Listenabsatz"/>
        <w:numPr>
          <w:ilvl w:val="2"/>
          <w:numId w:val="12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Studienabschluss</w:t>
      </w:r>
      <w:r w:rsidRPr="002967AE">
        <w:rPr>
          <w:rFonts w:cstheme="minorHAnsi"/>
          <w:szCs w:val="24"/>
        </w:rPr>
        <w:tab/>
        <w:t>_________________________________</w:t>
      </w:r>
    </w:p>
    <w:p w14:paraId="5B8AE8A3" w14:textId="32E2794D" w:rsidR="00F832C0" w:rsidRPr="002967AE" w:rsidRDefault="00F832C0" w:rsidP="002967AE">
      <w:pPr>
        <w:pStyle w:val="Listenabsatz"/>
        <w:numPr>
          <w:ilvl w:val="2"/>
          <w:numId w:val="12"/>
        </w:numPr>
        <w:spacing w:before="60" w:line="360" w:lineRule="auto"/>
        <w:rPr>
          <w:rFonts w:cstheme="minorHAnsi"/>
          <w:b/>
          <w:szCs w:val="24"/>
        </w:rPr>
      </w:pPr>
      <w:r w:rsidRPr="002967AE">
        <w:rPr>
          <w:rFonts w:cstheme="minorHAnsi"/>
          <w:szCs w:val="24"/>
        </w:rPr>
        <w:t>Hochschule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  <w:t>_________________________________</w:t>
      </w:r>
    </w:p>
    <w:p w14:paraId="47032FDF" w14:textId="3EF5DE34" w:rsidR="000F471F" w:rsidRPr="002967AE" w:rsidRDefault="000F471F" w:rsidP="002967AE">
      <w:pPr>
        <w:pStyle w:val="Listenabsatz"/>
        <w:numPr>
          <w:ilvl w:val="2"/>
          <w:numId w:val="12"/>
        </w:numPr>
        <w:tabs>
          <w:tab w:val="left" w:pos="3119"/>
          <w:tab w:val="left" w:pos="5103"/>
        </w:tabs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Ort:</w:t>
      </w:r>
      <w:r w:rsidRPr="002967AE">
        <w:rPr>
          <w:rFonts w:cstheme="minorHAnsi"/>
          <w:szCs w:val="24"/>
        </w:rPr>
        <w:tab/>
        <w:t>_____________</w:t>
      </w:r>
      <w:r w:rsidR="00BC07BD">
        <w:rPr>
          <w:rFonts w:cstheme="minorHAnsi"/>
          <w:szCs w:val="24"/>
        </w:rPr>
        <w:t>_______________________________</w:t>
      </w:r>
    </w:p>
    <w:p w14:paraId="60506BEE" w14:textId="77777777" w:rsidR="000F471F" w:rsidRPr="002967AE" w:rsidRDefault="000F471F" w:rsidP="002967AE">
      <w:pPr>
        <w:pStyle w:val="Listenabsatz"/>
        <w:spacing w:before="60" w:line="360" w:lineRule="auto"/>
        <w:ind w:left="2148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(ggf. Staat, sofern sich der Ort außerhalb Deutschlands befindet)</w:t>
      </w:r>
    </w:p>
    <w:p w14:paraId="59581B20" w14:textId="795A5478" w:rsidR="00352B93" w:rsidRPr="002967AE" w:rsidRDefault="00352B93" w:rsidP="002967AE">
      <w:pPr>
        <w:pStyle w:val="Listenabsatz"/>
        <w:numPr>
          <w:ilvl w:val="2"/>
          <w:numId w:val="12"/>
        </w:numPr>
        <w:spacing w:before="60" w:line="360" w:lineRule="auto"/>
        <w:rPr>
          <w:rFonts w:cstheme="minorHAnsi"/>
          <w:b/>
          <w:szCs w:val="24"/>
        </w:rPr>
      </w:pPr>
      <w:r w:rsidRPr="002967AE">
        <w:rPr>
          <w:rFonts w:cstheme="minorHAnsi"/>
          <w:szCs w:val="24"/>
        </w:rPr>
        <w:t xml:space="preserve">Datum 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</w:r>
      <w:r w:rsidR="00BC07BD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>__________________________</w:t>
      </w:r>
    </w:p>
    <w:p w14:paraId="08497536" w14:textId="5DE63490" w:rsidR="000F471F" w:rsidRPr="002967AE" w:rsidRDefault="000F471F" w:rsidP="002967AE">
      <w:pPr>
        <w:pStyle w:val="Listenabsatz"/>
        <w:numPr>
          <w:ilvl w:val="2"/>
          <w:numId w:val="12"/>
        </w:numPr>
        <w:spacing w:before="60" w:line="360" w:lineRule="auto"/>
        <w:rPr>
          <w:rFonts w:cstheme="minorHAnsi"/>
          <w:b/>
          <w:szCs w:val="24"/>
        </w:rPr>
      </w:pPr>
      <w:r w:rsidRPr="002967AE">
        <w:rPr>
          <w:rFonts w:cstheme="minorHAnsi"/>
          <w:szCs w:val="24"/>
        </w:rPr>
        <w:t>Gesamtnote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  <w:t>__________________________</w:t>
      </w:r>
    </w:p>
    <w:p w14:paraId="7D958F9D" w14:textId="77777777" w:rsidR="00F832C0" w:rsidRPr="002967AE" w:rsidRDefault="00F832C0" w:rsidP="002967AE">
      <w:pPr>
        <w:pStyle w:val="Listenabsatz"/>
        <w:numPr>
          <w:ilvl w:val="0"/>
          <w:numId w:val="12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b/>
          <w:szCs w:val="24"/>
        </w:rPr>
        <w:t>Titel der Arbeit (Dissertation):</w:t>
      </w:r>
      <w:r w:rsidRPr="002967AE">
        <w:rPr>
          <w:rFonts w:cstheme="minorHAnsi"/>
          <w:szCs w:val="24"/>
        </w:rPr>
        <w:t xml:space="preserve"> __________________________________________________________________________________________________________________________________________</w:t>
      </w:r>
    </w:p>
    <w:p w14:paraId="70BAA2C4" w14:textId="77777777" w:rsidR="00CA61C0" w:rsidRPr="002967AE" w:rsidRDefault="00CA61C0" w:rsidP="002967AE">
      <w:pPr>
        <w:pStyle w:val="Listenabsatz"/>
        <w:numPr>
          <w:ilvl w:val="0"/>
          <w:numId w:val="12"/>
        </w:numPr>
        <w:spacing w:before="60" w:line="360" w:lineRule="auto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angestrebter Titel/Grad</w:t>
      </w:r>
    </w:p>
    <w:p w14:paraId="43032613" w14:textId="77777777" w:rsidR="00CA61C0" w:rsidRPr="002967AE" w:rsidRDefault="00CA61C0" w:rsidP="002967AE">
      <w:pPr>
        <w:pStyle w:val="Listenabsatz"/>
        <w:numPr>
          <w:ilvl w:val="2"/>
          <w:numId w:val="12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Dr. rer. nat.</w:t>
      </w:r>
    </w:p>
    <w:p w14:paraId="6AD87DE4" w14:textId="77777777" w:rsidR="00CA61C0" w:rsidRPr="002967AE" w:rsidRDefault="00CA61C0" w:rsidP="002967AE">
      <w:pPr>
        <w:pStyle w:val="Listenabsatz"/>
        <w:numPr>
          <w:ilvl w:val="2"/>
          <w:numId w:val="12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Dr.-Ing.</w:t>
      </w:r>
    </w:p>
    <w:p w14:paraId="0E628F9D" w14:textId="1842479C" w:rsidR="00CA61C0" w:rsidRPr="002967AE" w:rsidRDefault="00CA61C0" w:rsidP="002967AE">
      <w:pPr>
        <w:pStyle w:val="Listenabsatz"/>
        <w:numPr>
          <w:ilvl w:val="1"/>
          <w:numId w:val="12"/>
        </w:numPr>
        <w:spacing w:before="60" w:line="360" w:lineRule="auto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Wissenschaftliche Betreuung durch:</w:t>
      </w:r>
    </w:p>
    <w:p w14:paraId="762C3035" w14:textId="41C1E3F1" w:rsidR="00CA61C0" w:rsidRPr="002967AE" w:rsidRDefault="00CA61C0" w:rsidP="002967AE">
      <w:pPr>
        <w:pStyle w:val="Listenabsatz"/>
        <w:numPr>
          <w:ilvl w:val="2"/>
          <w:numId w:val="12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_____________________________________________</w:t>
      </w:r>
    </w:p>
    <w:p w14:paraId="1BF86061" w14:textId="77777777" w:rsidR="00720658" w:rsidRPr="002967AE" w:rsidRDefault="00720658" w:rsidP="002967AE">
      <w:pPr>
        <w:pStyle w:val="Listenabsatz"/>
        <w:spacing w:before="60" w:line="240" w:lineRule="auto"/>
        <w:ind w:left="1428"/>
        <w:contextualSpacing w:val="0"/>
        <w:rPr>
          <w:rFonts w:cstheme="minorHAnsi"/>
          <w:b/>
          <w:sz w:val="18"/>
          <w:szCs w:val="20"/>
        </w:rPr>
      </w:pPr>
    </w:p>
    <w:p w14:paraId="6C0F8F72" w14:textId="77777777" w:rsidR="00A56FE6" w:rsidRPr="002967AE" w:rsidRDefault="00A56FE6" w:rsidP="002967AE">
      <w:pPr>
        <w:pStyle w:val="Listenabsatz"/>
        <w:spacing w:before="60" w:line="240" w:lineRule="auto"/>
        <w:ind w:left="1428"/>
        <w:contextualSpacing w:val="0"/>
        <w:rPr>
          <w:rFonts w:cstheme="minorHAnsi"/>
          <w:b/>
          <w:sz w:val="18"/>
          <w:szCs w:val="20"/>
        </w:rPr>
      </w:pPr>
    </w:p>
    <w:p w14:paraId="1940F54F" w14:textId="1334213E" w:rsidR="00A56FE6" w:rsidRDefault="00A56FE6" w:rsidP="002967AE">
      <w:pPr>
        <w:pStyle w:val="Listenabsatz"/>
        <w:spacing w:before="60" w:line="240" w:lineRule="auto"/>
        <w:ind w:left="1428"/>
        <w:contextualSpacing w:val="0"/>
        <w:rPr>
          <w:rFonts w:cstheme="minorHAnsi"/>
          <w:b/>
          <w:sz w:val="18"/>
          <w:szCs w:val="20"/>
        </w:rPr>
      </w:pPr>
    </w:p>
    <w:p w14:paraId="51EBF11C" w14:textId="77777777" w:rsidR="002967AE" w:rsidRPr="002967AE" w:rsidRDefault="002967AE" w:rsidP="002967AE">
      <w:pPr>
        <w:pStyle w:val="Listenabsatz"/>
        <w:spacing w:before="60" w:line="240" w:lineRule="auto"/>
        <w:ind w:left="1428"/>
        <w:contextualSpacing w:val="0"/>
        <w:rPr>
          <w:rFonts w:cstheme="minorHAnsi"/>
          <w:b/>
          <w:sz w:val="18"/>
          <w:szCs w:val="20"/>
        </w:rPr>
      </w:pPr>
    </w:p>
    <w:p w14:paraId="186538BC" w14:textId="77777777" w:rsidR="00F31E8C" w:rsidRPr="002967AE" w:rsidRDefault="001931D0" w:rsidP="002967AE">
      <w:pPr>
        <w:pStyle w:val="Listenabsatz"/>
        <w:numPr>
          <w:ilvl w:val="0"/>
          <w:numId w:val="11"/>
        </w:numPr>
        <w:spacing w:before="60" w:after="120" w:line="240" w:lineRule="auto"/>
        <w:contextualSpacing w:val="0"/>
        <w:rPr>
          <w:rFonts w:cstheme="minorHAnsi"/>
          <w:b/>
          <w:sz w:val="18"/>
          <w:szCs w:val="20"/>
        </w:rPr>
      </w:pPr>
      <w:r w:rsidRPr="002967AE">
        <w:rPr>
          <w:rFonts w:cstheme="minorHAnsi"/>
          <w:b/>
          <w:szCs w:val="24"/>
        </w:rPr>
        <w:lastRenderedPageBreak/>
        <w:t>Nennung der Zusammensetzung des Prüfungsausschusses für die Disputation:</w:t>
      </w:r>
      <w:r w:rsidR="00F31E8C" w:rsidRPr="002967AE">
        <w:rPr>
          <w:rFonts w:cstheme="minorHAnsi"/>
          <w:b/>
          <w:szCs w:val="24"/>
        </w:rPr>
        <w:t xml:space="preserve"> </w:t>
      </w:r>
      <w:r w:rsidR="00F31E8C" w:rsidRPr="002967AE">
        <w:rPr>
          <w:rFonts w:cstheme="minorHAnsi"/>
          <w:b/>
          <w:sz w:val="18"/>
          <w:szCs w:val="20"/>
        </w:rPr>
        <w:t xml:space="preserve">       </w:t>
      </w:r>
    </w:p>
    <w:p w14:paraId="0A187B29" w14:textId="1BBF0151" w:rsidR="001931D0" w:rsidRPr="002967AE" w:rsidRDefault="001931D0" w:rsidP="002967AE">
      <w:pPr>
        <w:pStyle w:val="Listenabsatz"/>
        <w:numPr>
          <w:ilvl w:val="1"/>
          <w:numId w:val="11"/>
        </w:numPr>
        <w:spacing w:before="60" w:after="120" w:line="240" w:lineRule="auto"/>
        <w:ind w:hanging="357"/>
        <w:contextualSpacing w:val="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1. Gutachter und Betreuer</w:t>
      </w:r>
      <w:r w:rsidR="00C8224C" w:rsidRPr="002967AE">
        <w:rPr>
          <w:rFonts w:cstheme="minorHAnsi"/>
          <w:szCs w:val="24"/>
        </w:rPr>
        <w:t>:</w:t>
      </w:r>
      <w:r w:rsidRPr="002967AE">
        <w:rPr>
          <w:rFonts w:cstheme="minorHAnsi"/>
          <w:szCs w:val="24"/>
        </w:rPr>
        <w:tab/>
        <w:t>____________________________</w:t>
      </w:r>
      <w:r w:rsidR="00885C95" w:rsidRPr="002967AE">
        <w:rPr>
          <w:rFonts w:cstheme="minorHAnsi"/>
          <w:szCs w:val="24"/>
        </w:rPr>
        <w:t>_</w:t>
      </w:r>
    </w:p>
    <w:p w14:paraId="10AD89CC" w14:textId="19DDD3C0" w:rsidR="00885C95" w:rsidRPr="002967AE" w:rsidRDefault="001931D0" w:rsidP="002967AE">
      <w:pPr>
        <w:pStyle w:val="Listenabsatz"/>
        <w:numPr>
          <w:ilvl w:val="1"/>
          <w:numId w:val="11"/>
        </w:numPr>
        <w:spacing w:before="60" w:after="120" w:line="360" w:lineRule="auto"/>
        <w:ind w:hanging="357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2. Gutachter</w:t>
      </w:r>
      <w:r w:rsidR="00C8224C" w:rsidRPr="002967AE">
        <w:rPr>
          <w:rFonts w:cstheme="minorHAnsi"/>
          <w:szCs w:val="24"/>
        </w:rPr>
        <w:t>: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</w:r>
      <w:r w:rsidR="00BC07BD">
        <w:rPr>
          <w:rFonts w:cstheme="minorHAnsi"/>
          <w:szCs w:val="24"/>
        </w:rPr>
        <w:t>_____________________________</w:t>
      </w:r>
    </w:p>
    <w:p w14:paraId="3A1B63FB" w14:textId="6C8C245C" w:rsidR="00885C95" w:rsidRPr="002967AE" w:rsidRDefault="00885C95" w:rsidP="002967AE">
      <w:pPr>
        <w:pStyle w:val="Listenabsatz"/>
        <w:numPr>
          <w:ilvl w:val="1"/>
          <w:numId w:val="11"/>
        </w:numPr>
        <w:spacing w:before="60" w:after="120" w:line="360" w:lineRule="auto"/>
        <w:ind w:hanging="357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ggf. 3. Gutachter: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  <w:t>_____________________________</w:t>
      </w:r>
    </w:p>
    <w:p w14:paraId="47D77524" w14:textId="0EDC71F7" w:rsidR="00885C95" w:rsidRPr="002967AE" w:rsidRDefault="00885C95" w:rsidP="002967AE">
      <w:pPr>
        <w:pStyle w:val="Listenabsatz"/>
        <w:numPr>
          <w:ilvl w:val="1"/>
          <w:numId w:val="11"/>
        </w:numPr>
        <w:spacing w:before="60" w:after="120" w:line="360" w:lineRule="auto"/>
        <w:ind w:hanging="357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Vorsitz: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</w:r>
      <w:r w:rsidR="00BC07BD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>_____________________________</w:t>
      </w:r>
    </w:p>
    <w:p w14:paraId="2FB5C191" w14:textId="77777777" w:rsidR="00885C95" w:rsidRPr="002967AE" w:rsidRDefault="00885C95" w:rsidP="002967AE">
      <w:pPr>
        <w:pStyle w:val="Listenabsatz"/>
        <w:numPr>
          <w:ilvl w:val="1"/>
          <w:numId w:val="11"/>
        </w:numPr>
        <w:spacing w:before="60" w:after="120" w:line="360" w:lineRule="auto"/>
        <w:ind w:hanging="357"/>
        <w:rPr>
          <w:rFonts w:cstheme="minorHAnsi"/>
          <w:szCs w:val="24"/>
        </w:rPr>
      </w:pPr>
      <w:proofErr w:type="spellStart"/>
      <w:r w:rsidRPr="002967AE">
        <w:rPr>
          <w:rFonts w:cstheme="minorHAnsi"/>
          <w:szCs w:val="24"/>
        </w:rPr>
        <w:t>promov</w:t>
      </w:r>
      <w:proofErr w:type="spellEnd"/>
      <w:r w:rsidRPr="002967AE">
        <w:rPr>
          <w:rFonts w:cstheme="minorHAnsi"/>
          <w:szCs w:val="24"/>
        </w:rPr>
        <w:t>. Wiss.MA:</w:t>
      </w:r>
      <w:r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ab/>
        <w:t>_____________________________</w:t>
      </w:r>
    </w:p>
    <w:p w14:paraId="37D8663C" w14:textId="5D11588D" w:rsidR="00885C95" w:rsidRPr="002967AE" w:rsidRDefault="00885C95" w:rsidP="002967AE">
      <w:pPr>
        <w:spacing w:before="60" w:after="0" w:line="360" w:lineRule="auto"/>
        <w:ind w:left="1083" w:firstLine="708"/>
        <w:rPr>
          <w:rFonts w:cstheme="minorHAnsi"/>
          <w:szCs w:val="24"/>
        </w:rPr>
      </w:pPr>
      <w:r w:rsidRPr="002967AE">
        <w:rPr>
          <w:rFonts w:cstheme="minorHAnsi"/>
          <w:b/>
          <w:sz w:val="18"/>
          <w:szCs w:val="20"/>
        </w:rPr>
        <w:t xml:space="preserve">Adresse und </w:t>
      </w:r>
      <w:proofErr w:type="spellStart"/>
      <w:r w:rsidRPr="002967AE">
        <w:rPr>
          <w:rFonts w:cstheme="minorHAnsi"/>
          <w:b/>
          <w:sz w:val="18"/>
          <w:szCs w:val="20"/>
        </w:rPr>
        <w:t>e-mail</w:t>
      </w:r>
      <w:proofErr w:type="spellEnd"/>
      <w:r w:rsidRPr="002967AE">
        <w:rPr>
          <w:rFonts w:cstheme="minorHAnsi"/>
          <w:szCs w:val="24"/>
        </w:rPr>
        <w:t xml:space="preserve">: </w:t>
      </w:r>
      <w:r w:rsidRPr="002967AE">
        <w:rPr>
          <w:rFonts w:cstheme="minorHAnsi"/>
          <w:sz w:val="16"/>
          <w:szCs w:val="18"/>
        </w:rPr>
        <w:t>(bei auswärtigen Gutachtern)</w:t>
      </w:r>
      <w:r w:rsidR="00F31E8C" w:rsidRPr="002967AE">
        <w:rPr>
          <w:rFonts w:cstheme="minorHAnsi"/>
          <w:szCs w:val="24"/>
        </w:rPr>
        <w:tab/>
      </w:r>
      <w:r w:rsidR="00F31E8C" w:rsidRPr="002967AE">
        <w:rPr>
          <w:rFonts w:cstheme="minorHAnsi"/>
          <w:szCs w:val="24"/>
        </w:rPr>
        <w:tab/>
      </w:r>
    </w:p>
    <w:p w14:paraId="46D308F4" w14:textId="05B83208" w:rsidR="00885C95" w:rsidRPr="002967AE" w:rsidRDefault="00885C95" w:rsidP="002967AE">
      <w:pPr>
        <w:spacing w:before="60" w:after="0" w:line="240" w:lineRule="auto"/>
        <w:ind w:left="2512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_______________________________________________</w:t>
      </w:r>
    </w:p>
    <w:p w14:paraId="6943566A" w14:textId="77777777" w:rsidR="00885C95" w:rsidRPr="002967AE" w:rsidRDefault="00885C95" w:rsidP="002967AE">
      <w:pPr>
        <w:spacing w:before="60" w:after="0" w:line="240" w:lineRule="auto"/>
        <w:ind w:left="2512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_______________________________________________</w:t>
      </w:r>
    </w:p>
    <w:p w14:paraId="57570EF3" w14:textId="77777777" w:rsidR="00885C95" w:rsidRPr="002967AE" w:rsidRDefault="00885C95" w:rsidP="002967AE">
      <w:pPr>
        <w:spacing w:before="60" w:after="0" w:line="240" w:lineRule="auto"/>
        <w:ind w:left="2512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_______________________________________________</w:t>
      </w:r>
    </w:p>
    <w:p w14:paraId="41E57671" w14:textId="18B0F9AB" w:rsidR="00885C95" w:rsidRPr="002967AE" w:rsidRDefault="00885C95" w:rsidP="002967AE">
      <w:pPr>
        <w:spacing w:before="60" w:after="0" w:line="240" w:lineRule="auto"/>
        <w:ind w:left="2512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_______________________________________________</w:t>
      </w:r>
    </w:p>
    <w:p w14:paraId="1B4CC880" w14:textId="77777777" w:rsidR="00022187" w:rsidRPr="002967AE" w:rsidRDefault="00022187" w:rsidP="002967AE">
      <w:pPr>
        <w:pStyle w:val="Listenabsatz"/>
        <w:numPr>
          <w:ilvl w:val="0"/>
          <w:numId w:val="11"/>
        </w:numPr>
        <w:spacing w:before="60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Sind Sie mit Zuhörerinnen oder Zuhörern bei der Disputation einverstanden?</w:t>
      </w:r>
    </w:p>
    <w:p w14:paraId="6BB491EA" w14:textId="77777777" w:rsidR="00022187" w:rsidRPr="002967AE" w:rsidRDefault="00022187" w:rsidP="002967AE">
      <w:pPr>
        <w:pStyle w:val="Listenabsatz"/>
        <w:numPr>
          <w:ilvl w:val="1"/>
          <w:numId w:val="11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ja</w:t>
      </w:r>
    </w:p>
    <w:p w14:paraId="094EBFCA" w14:textId="77777777" w:rsidR="00022187" w:rsidRPr="002967AE" w:rsidRDefault="00022187" w:rsidP="002967AE">
      <w:pPr>
        <w:pStyle w:val="Listenabsatz"/>
        <w:numPr>
          <w:ilvl w:val="1"/>
          <w:numId w:val="11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nein</w:t>
      </w:r>
    </w:p>
    <w:p w14:paraId="3AC5DAA1" w14:textId="1AF8811A" w:rsidR="009416E2" w:rsidRPr="002967AE" w:rsidRDefault="009416E2" w:rsidP="002967AE">
      <w:pPr>
        <w:pStyle w:val="Listenabsatz"/>
        <w:numPr>
          <w:ilvl w:val="0"/>
          <w:numId w:val="11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b/>
          <w:szCs w:val="24"/>
        </w:rPr>
        <w:t>Datum des Internen Kolloquiumsvortrags:</w:t>
      </w:r>
      <w:r w:rsidRPr="002967AE">
        <w:rPr>
          <w:rFonts w:cstheme="minorHAnsi"/>
          <w:szCs w:val="24"/>
        </w:rPr>
        <w:tab/>
        <w:t>______________________</w:t>
      </w:r>
    </w:p>
    <w:p w14:paraId="53611BD8" w14:textId="6E113DBF" w:rsidR="009416E2" w:rsidRPr="002967AE" w:rsidRDefault="009416E2" w:rsidP="002967AE">
      <w:pPr>
        <w:pStyle w:val="Listenabsatz"/>
        <w:numPr>
          <w:ilvl w:val="0"/>
          <w:numId w:val="11"/>
        </w:numPr>
        <w:spacing w:before="60" w:line="360" w:lineRule="auto"/>
        <w:rPr>
          <w:rFonts w:cstheme="minorHAnsi"/>
          <w:szCs w:val="24"/>
        </w:rPr>
      </w:pPr>
      <w:r w:rsidRPr="002967AE">
        <w:rPr>
          <w:rFonts w:cstheme="minorHAnsi"/>
          <w:b/>
          <w:szCs w:val="24"/>
        </w:rPr>
        <w:t>Datum des 2-Professoren-Gesprächs:</w:t>
      </w:r>
      <w:r w:rsidRPr="002967AE">
        <w:rPr>
          <w:rFonts w:cstheme="minorHAnsi"/>
          <w:szCs w:val="24"/>
        </w:rPr>
        <w:tab/>
      </w:r>
      <w:r w:rsidR="00BC07BD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>______________________</w:t>
      </w:r>
    </w:p>
    <w:p w14:paraId="4F7617A4" w14:textId="77777777" w:rsidR="009416E2" w:rsidRPr="002967AE" w:rsidRDefault="009416E2" w:rsidP="002967AE">
      <w:pPr>
        <w:pStyle w:val="Listenabsatz"/>
        <w:numPr>
          <w:ilvl w:val="1"/>
          <w:numId w:val="11"/>
        </w:numPr>
        <w:pBdr>
          <w:bottom w:val="single" w:sz="12" w:space="1" w:color="auto"/>
        </w:pBd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Nennung der zwei teilgenommenen Professoren:</w:t>
      </w:r>
    </w:p>
    <w:p w14:paraId="68E4CF93" w14:textId="4BB6A555" w:rsidR="001931D0" w:rsidRPr="002967AE" w:rsidRDefault="00BC07BD" w:rsidP="002967AE">
      <w:pPr>
        <w:pStyle w:val="Listenabsatz"/>
        <w:numPr>
          <w:ilvl w:val="1"/>
          <w:numId w:val="11"/>
        </w:numPr>
        <w:pBdr>
          <w:bottom w:val="single" w:sz="12" w:space="1" w:color="auto"/>
        </w:pBdr>
        <w:spacing w:before="60"/>
        <w:rPr>
          <w:rFonts w:cstheme="minorHAnsi"/>
          <w:szCs w:val="24"/>
        </w:rPr>
      </w:pPr>
      <w:r>
        <w:rPr>
          <w:rFonts w:cstheme="minorHAnsi"/>
          <w:szCs w:val="24"/>
        </w:rPr>
        <w:t>1.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bookmarkStart w:id="0" w:name="_GoBack"/>
      <w:bookmarkEnd w:id="0"/>
      <w:r w:rsidR="009416E2" w:rsidRPr="002967AE">
        <w:rPr>
          <w:rFonts w:cstheme="minorHAnsi"/>
          <w:szCs w:val="24"/>
        </w:rPr>
        <w:t>2.</w:t>
      </w:r>
    </w:p>
    <w:p w14:paraId="088DD710" w14:textId="781C0771" w:rsidR="00DC2956" w:rsidRPr="002967AE" w:rsidRDefault="00DC2956" w:rsidP="002967AE">
      <w:pPr>
        <w:spacing w:before="60" w:after="0" w:line="240" w:lineRule="auto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Sonstige Angaben:</w:t>
      </w:r>
    </w:p>
    <w:p w14:paraId="1F2F9944" w14:textId="779BC8FE" w:rsidR="00DC2956" w:rsidRPr="002967AE" w:rsidRDefault="00DC2956" w:rsidP="002967AE">
      <w:pPr>
        <w:pStyle w:val="Listenabsatz"/>
        <w:numPr>
          <w:ilvl w:val="0"/>
          <w:numId w:val="18"/>
        </w:numPr>
        <w:spacing w:before="60" w:after="0" w:line="240" w:lineRule="auto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Promotionsvorhaben in Kooperation mit einer Fachhochschule</w:t>
      </w:r>
    </w:p>
    <w:p w14:paraId="00179B47" w14:textId="77777777" w:rsidR="00DC2956" w:rsidRPr="002967AE" w:rsidRDefault="00DC2956" w:rsidP="002967AE">
      <w:pPr>
        <w:pStyle w:val="Listenabsatz"/>
        <w:numPr>
          <w:ilvl w:val="1"/>
          <w:numId w:val="18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ja</w:t>
      </w:r>
    </w:p>
    <w:p w14:paraId="2E7AA538" w14:textId="32213361" w:rsidR="00DC2956" w:rsidRPr="002967AE" w:rsidRDefault="00DC2956" w:rsidP="002967AE">
      <w:pPr>
        <w:pStyle w:val="Listenabsatz"/>
        <w:numPr>
          <w:ilvl w:val="1"/>
          <w:numId w:val="18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nein</w:t>
      </w:r>
    </w:p>
    <w:p w14:paraId="0E1E6AE0" w14:textId="6B5BDC7C" w:rsidR="00DC2956" w:rsidRPr="002967AE" w:rsidRDefault="00DC2956" w:rsidP="002967AE">
      <w:pPr>
        <w:pStyle w:val="Listenabsatz"/>
        <w:numPr>
          <w:ilvl w:val="0"/>
          <w:numId w:val="18"/>
        </w:numPr>
        <w:spacing w:before="60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Art der Dissertation</w:t>
      </w:r>
    </w:p>
    <w:p w14:paraId="3FF6D9BC" w14:textId="03F94B03" w:rsidR="00DC2956" w:rsidRPr="002967AE" w:rsidRDefault="00DC2956" w:rsidP="002967AE">
      <w:pPr>
        <w:pStyle w:val="Listenabsatz"/>
        <w:numPr>
          <w:ilvl w:val="1"/>
          <w:numId w:val="18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Monografie</w:t>
      </w:r>
    </w:p>
    <w:p w14:paraId="61653D9B" w14:textId="04E7237D" w:rsidR="00DC2956" w:rsidRPr="002967AE" w:rsidRDefault="00DC2956" w:rsidP="002967AE">
      <w:pPr>
        <w:pStyle w:val="Listenabsatz"/>
        <w:numPr>
          <w:ilvl w:val="1"/>
          <w:numId w:val="18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kumulative Promotion</w:t>
      </w:r>
    </w:p>
    <w:p w14:paraId="324912DB" w14:textId="0F95BD89" w:rsidR="00DC2956" w:rsidRPr="002967AE" w:rsidRDefault="00DC2956" w:rsidP="002967AE">
      <w:pPr>
        <w:pStyle w:val="Listenabsatz"/>
        <w:numPr>
          <w:ilvl w:val="0"/>
          <w:numId w:val="18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b/>
          <w:szCs w:val="24"/>
        </w:rPr>
        <w:t>Vorgesehene Anzahl der Semester, die für das Promotionsvorhaben veranschlagt werden</w:t>
      </w:r>
      <w:r w:rsidRPr="002967AE">
        <w:rPr>
          <w:rFonts w:cstheme="minorHAnsi"/>
          <w:szCs w:val="24"/>
        </w:rPr>
        <w:t>:</w:t>
      </w:r>
    </w:p>
    <w:p w14:paraId="778A7680" w14:textId="465B2208" w:rsidR="00DC2956" w:rsidRPr="002967AE" w:rsidRDefault="00DC2956" w:rsidP="002967AE">
      <w:pPr>
        <w:pStyle w:val="Listenabsatz"/>
        <w:numPr>
          <w:ilvl w:val="1"/>
          <w:numId w:val="18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_____________ Semester</w:t>
      </w:r>
      <w:r w:rsidRPr="002967AE">
        <w:rPr>
          <w:rFonts w:cstheme="minorHAnsi"/>
          <w:b/>
          <w:szCs w:val="24"/>
        </w:rPr>
        <w:tab/>
      </w:r>
    </w:p>
    <w:p w14:paraId="64A8ADC4" w14:textId="5D712B5B" w:rsidR="00495C9F" w:rsidRPr="002967AE" w:rsidRDefault="00495C9F" w:rsidP="002967AE">
      <w:pPr>
        <w:spacing w:before="60" w:after="0" w:line="240" w:lineRule="auto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Unterlagen</w:t>
      </w:r>
    </w:p>
    <w:p w14:paraId="2D39F06D" w14:textId="77777777" w:rsidR="00902741" w:rsidRPr="002967AE" w:rsidRDefault="00495C9F" w:rsidP="002967AE">
      <w:pPr>
        <w:pStyle w:val="Listenabsatz"/>
        <w:numPr>
          <w:ilvl w:val="0"/>
          <w:numId w:val="10"/>
        </w:numPr>
        <w:spacing w:before="60" w:after="0" w:line="240" w:lineRule="auto"/>
        <w:ind w:left="426"/>
        <w:rPr>
          <w:rFonts w:cstheme="minorHAnsi"/>
          <w:szCs w:val="24"/>
        </w:rPr>
      </w:pPr>
      <w:r w:rsidRPr="002967AE">
        <w:rPr>
          <w:rFonts w:cstheme="minorHAnsi"/>
          <w:b/>
          <w:szCs w:val="24"/>
        </w:rPr>
        <w:t>Abiturzeugnisses</w:t>
      </w:r>
      <w:r w:rsidRPr="002967AE">
        <w:rPr>
          <w:rFonts w:cstheme="minorHAnsi"/>
          <w:szCs w:val="24"/>
        </w:rPr>
        <w:t xml:space="preserve"> (o.ä. hochschulzugangsberechtigender Abschluss) </w:t>
      </w:r>
    </w:p>
    <w:p w14:paraId="1E431B15" w14:textId="337084AD" w:rsidR="00902741" w:rsidRPr="002967AE" w:rsidRDefault="00495C9F" w:rsidP="002967AE">
      <w:pPr>
        <w:pStyle w:val="Listenabsatz"/>
        <w:numPr>
          <w:ilvl w:val="1"/>
          <w:numId w:val="10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 xml:space="preserve">im Original </w:t>
      </w:r>
      <w:r w:rsidR="00047C99" w:rsidRPr="002967AE">
        <w:rPr>
          <w:rFonts w:cstheme="minorHAnsi"/>
          <w:szCs w:val="24"/>
        </w:rPr>
        <w:t>(zur Sichtung) zur</w:t>
      </w:r>
      <w:r w:rsidRPr="002967AE">
        <w:rPr>
          <w:rFonts w:cstheme="minorHAnsi"/>
          <w:szCs w:val="24"/>
        </w:rPr>
        <w:t xml:space="preserve"> </w:t>
      </w:r>
      <w:r w:rsidR="00047C99" w:rsidRPr="002967AE">
        <w:rPr>
          <w:rFonts w:cstheme="minorHAnsi"/>
          <w:szCs w:val="24"/>
        </w:rPr>
        <w:t>Erstellung</w:t>
      </w:r>
      <w:r w:rsidRPr="002967AE">
        <w:rPr>
          <w:rFonts w:cstheme="minorHAnsi"/>
          <w:szCs w:val="24"/>
        </w:rPr>
        <w:t xml:space="preserve"> einer Kopie </w:t>
      </w:r>
      <w:r w:rsidR="006A53CB" w:rsidRPr="002967AE">
        <w:rPr>
          <w:rFonts w:cstheme="minorHAnsi"/>
          <w:szCs w:val="24"/>
        </w:rPr>
        <w:tab/>
      </w:r>
      <w:r w:rsidR="006A53CB" w:rsidRPr="002967AE">
        <w:rPr>
          <w:rFonts w:cstheme="minorHAnsi"/>
          <w:szCs w:val="24"/>
        </w:rPr>
        <w:tab/>
      </w:r>
      <w:r w:rsidRPr="002967AE">
        <w:rPr>
          <w:rFonts w:cstheme="minorHAnsi"/>
          <w:szCs w:val="24"/>
        </w:rPr>
        <w:t xml:space="preserve">oder </w:t>
      </w:r>
    </w:p>
    <w:p w14:paraId="71CCAB1F" w14:textId="71B40D57" w:rsidR="00495C9F" w:rsidRPr="002967AE" w:rsidRDefault="00495C9F" w:rsidP="002967AE">
      <w:pPr>
        <w:pStyle w:val="Listenabsatz"/>
        <w:numPr>
          <w:ilvl w:val="1"/>
          <w:numId w:val="10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in Form einer beglaubigten Kopie</w:t>
      </w:r>
    </w:p>
    <w:p w14:paraId="53CDB866" w14:textId="77777777" w:rsidR="00495C9F" w:rsidRPr="002967AE" w:rsidRDefault="00495C9F" w:rsidP="002967AE">
      <w:pPr>
        <w:pStyle w:val="Listenabsatz"/>
        <w:numPr>
          <w:ilvl w:val="0"/>
          <w:numId w:val="10"/>
        </w:numPr>
        <w:spacing w:before="60"/>
        <w:ind w:left="426"/>
        <w:rPr>
          <w:rFonts w:cstheme="minorHAnsi"/>
          <w:b/>
          <w:szCs w:val="24"/>
        </w:rPr>
      </w:pPr>
      <w:r w:rsidRPr="002967AE">
        <w:rPr>
          <w:rFonts w:cstheme="minorHAnsi"/>
          <w:b/>
          <w:szCs w:val="24"/>
        </w:rPr>
        <w:t>Betreuungsvereinbarung</w:t>
      </w:r>
    </w:p>
    <w:p w14:paraId="659A739B" w14:textId="334BD03D" w:rsidR="00495C9F" w:rsidRPr="002967AE" w:rsidRDefault="006869B2" w:rsidP="002967AE">
      <w:pPr>
        <w:pStyle w:val="Listenabsatz"/>
        <w:numPr>
          <w:ilvl w:val="1"/>
          <w:numId w:val="10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liegt vor</w:t>
      </w:r>
    </w:p>
    <w:p w14:paraId="1A5D0C12" w14:textId="7EA4CCE0" w:rsidR="006869B2" w:rsidRPr="002967AE" w:rsidRDefault="006869B2" w:rsidP="002967AE">
      <w:pPr>
        <w:pStyle w:val="Listenabsatz"/>
        <w:numPr>
          <w:ilvl w:val="1"/>
          <w:numId w:val="10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wird nachgereicht</w:t>
      </w:r>
    </w:p>
    <w:p w14:paraId="19F5D0A8" w14:textId="77777777" w:rsidR="00495C9F" w:rsidRPr="002967AE" w:rsidRDefault="00495C9F" w:rsidP="002967AE">
      <w:pPr>
        <w:pStyle w:val="Listenabsatz"/>
        <w:numPr>
          <w:ilvl w:val="0"/>
          <w:numId w:val="10"/>
        </w:numPr>
        <w:spacing w:before="60"/>
        <w:ind w:left="426"/>
        <w:rPr>
          <w:rFonts w:cstheme="minorHAnsi"/>
          <w:szCs w:val="24"/>
        </w:rPr>
      </w:pPr>
      <w:r w:rsidRPr="002967AE">
        <w:rPr>
          <w:rFonts w:cstheme="minorHAnsi"/>
          <w:b/>
          <w:szCs w:val="24"/>
        </w:rPr>
        <w:t>Immatrikulationsbescheinigung</w:t>
      </w:r>
      <w:r w:rsidRPr="002967AE">
        <w:rPr>
          <w:rFonts w:cstheme="minorHAnsi"/>
          <w:szCs w:val="24"/>
        </w:rPr>
        <w:t xml:space="preserve"> des lfd. Semesters </w:t>
      </w:r>
    </w:p>
    <w:p w14:paraId="6EC3B648" w14:textId="024EB86C" w:rsidR="00495C9F" w:rsidRPr="002967AE" w:rsidRDefault="006869B2" w:rsidP="002967AE">
      <w:pPr>
        <w:pStyle w:val="Listenabsatz"/>
        <w:numPr>
          <w:ilvl w:val="1"/>
          <w:numId w:val="10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liegt vor</w:t>
      </w:r>
    </w:p>
    <w:p w14:paraId="142DD3BA" w14:textId="24A23965" w:rsidR="003B749F" w:rsidRPr="002967AE" w:rsidRDefault="006869B2" w:rsidP="002967AE">
      <w:pPr>
        <w:pStyle w:val="Listenabsatz"/>
        <w:numPr>
          <w:ilvl w:val="1"/>
          <w:numId w:val="10"/>
        </w:numPr>
        <w:spacing w:before="60"/>
        <w:rPr>
          <w:rFonts w:cstheme="minorHAnsi"/>
          <w:szCs w:val="24"/>
        </w:rPr>
      </w:pPr>
      <w:r w:rsidRPr="002967AE">
        <w:rPr>
          <w:rFonts w:cstheme="minorHAnsi"/>
          <w:szCs w:val="24"/>
        </w:rPr>
        <w:t>wird nachgereicht</w:t>
      </w:r>
    </w:p>
    <w:sectPr w:rsidR="003B749F" w:rsidRPr="002967AE" w:rsidSect="002967AE">
      <w:headerReference w:type="default" r:id="rId9"/>
      <w:footerReference w:type="default" r:id="rId10"/>
      <w:pgSz w:w="11906" w:h="16838" w:code="9"/>
      <w:pgMar w:top="485" w:right="1418" w:bottom="59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6F604F" w14:textId="77777777" w:rsidR="006C4437" w:rsidRDefault="006C4437" w:rsidP="00795325">
      <w:pPr>
        <w:spacing w:after="0" w:line="240" w:lineRule="auto"/>
      </w:pPr>
      <w:r>
        <w:separator/>
      </w:r>
    </w:p>
  </w:endnote>
  <w:endnote w:type="continuationSeparator" w:id="0">
    <w:p w14:paraId="5729E8B1" w14:textId="77777777" w:rsidR="006C4437" w:rsidRDefault="006C4437" w:rsidP="00795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1FE9E9" w14:textId="77777777" w:rsidR="00A56FE6" w:rsidRPr="002967AE" w:rsidRDefault="00A56FE6" w:rsidP="00A56FE6">
    <w:pPr>
      <w:pStyle w:val="Fuzeile"/>
      <w:rPr>
        <w:sz w:val="18"/>
      </w:rPr>
    </w:pPr>
    <w:r w:rsidRPr="002967AE">
      <w:rPr>
        <w:sz w:val="18"/>
      </w:rPr>
      <w:t>*Die Angaben dieser Daten sind freiwillig</w:t>
    </w:r>
  </w:p>
  <w:p w14:paraId="17C15476" w14:textId="579C526A" w:rsidR="002E5116" w:rsidRPr="002967AE" w:rsidRDefault="002E5116" w:rsidP="002E5116">
    <w:pPr>
      <w:pStyle w:val="Fuzeile"/>
      <w:rPr>
        <w:sz w:val="18"/>
      </w:rPr>
    </w:pPr>
    <w:r w:rsidRPr="002967AE">
      <w:rPr>
        <w:sz w:val="18"/>
      </w:rPr>
      <w:t xml:space="preserve">-&gt; Formular bitte ausgefüllt zurücksenden an: </w:t>
    </w:r>
    <w:hyperlink r:id="rId1" w:history="1">
      <w:r w:rsidR="007249CD" w:rsidRPr="002967AE">
        <w:rPr>
          <w:rStyle w:val="Hyperlink"/>
          <w:sz w:val="18"/>
        </w:rPr>
        <w:t>anna.schluenzen@uni-oldenburg.de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E48EB" w14:textId="77777777" w:rsidR="006C4437" w:rsidRDefault="006C4437" w:rsidP="00795325">
      <w:pPr>
        <w:spacing w:after="0" w:line="240" w:lineRule="auto"/>
      </w:pPr>
      <w:r>
        <w:separator/>
      </w:r>
    </w:p>
  </w:footnote>
  <w:footnote w:type="continuationSeparator" w:id="0">
    <w:p w14:paraId="2A084E75" w14:textId="77777777" w:rsidR="006C4437" w:rsidRDefault="006C4437" w:rsidP="00795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21666" w14:textId="51BE1F35" w:rsidR="00795325" w:rsidRPr="002C64E7" w:rsidRDefault="00795325" w:rsidP="00254E7D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D3530"/>
    <w:multiLevelType w:val="hybridMultilevel"/>
    <w:tmpl w:val="DB6431A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55FB5"/>
    <w:multiLevelType w:val="hybridMultilevel"/>
    <w:tmpl w:val="BC6C1DC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179AD"/>
    <w:multiLevelType w:val="hybridMultilevel"/>
    <w:tmpl w:val="4874F9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A1727"/>
    <w:multiLevelType w:val="hybridMultilevel"/>
    <w:tmpl w:val="EBF6E9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E453F"/>
    <w:multiLevelType w:val="hybridMultilevel"/>
    <w:tmpl w:val="74926630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9E04B16"/>
    <w:multiLevelType w:val="hybridMultilevel"/>
    <w:tmpl w:val="7DD262C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C297E33"/>
    <w:multiLevelType w:val="hybridMultilevel"/>
    <w:tmpl w:val="8D4411B6"/>
    <w:lvl w:ilvl="0" w:tplc="0407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1DF31940"/>
    <w:multiLevelType w:val="hybridMultilevel"/>
    <w:tmpl w:val="B336B98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2E53F5"/>
    <w:multiLevelType w:val="hybridMultilevel"/>
    <w:tmpl w:val="41A6E1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C0B31"/>
    <w:multiLevelType w:val="hybridMultilevel"/>
    <w:tmpl w:val="25B4F7D0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80C13F6"/>
    <w:multiLevelType w:val="hybridMultilevel"/>
    <w:tmpl w:val="F74A5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4A400E"/>
    <w:multiLevelType w:val="hybridMultilevel"/>
    <w:tmpl w:val="2484692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AA21470"/>
    <w:multiLevelType w:val="hybridMultilevel"/>
    <w:tmpl w:val="D8A4A0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065EF"/>
    <w:multiLevelType w:val="hybridMultilevel"/>
    <w:tmpl w:val="97B6960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6944C0E"/>
    <w:multiLevelType w:val="hybridMultilevel"/>
    <w:tmpl w:val="3DE049E4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35DEF"/>
    <w:multiLevelType w:val="hybridMultilevel"/>
    <w:tmpl w:val="D3864D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607FA"/>
    <w:multiLevelType w:val="hybridMultilevel"/>
    <w:tmpl w:val="6388F3F8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CE10099"/>
    <w:multiLevelType w:val="hybridMultilevel"/>
    <w:tmpl w:val="339E93F8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2"/>
  </w:num>
  <w:num w:numId="4">
    <w:abstractNumId w:val="15"/>
  </w:num>
  <w:num w:numId="5">
    <w:abstractNumId w:val="3"/>
  </w:num>
  <w:num w:numId="6">
    <w:abstractNumId w:val="10"/>
  </w:num>
  <w:num w:numId="7">
    <w:abstractNumId w:val="13"/>
  </w:num>
  <w:num w:numId="8">
    <w:abstractNumId w:val="5"/>
  </w:num>
  <w:num w:numId="9">
    <w:abstractNumId w:val="8"/>
  </w:num>
  <w:num w:numId="10">
    <w:abstractNumId w:val="4"/>
  </w:num>
  <w:num w:numId="11">
    <w:abstractNumId w:val="11"/>
  </w:num>
  <w:num w:numId="12">
    <w:abstractNumId w:val="0"/>
  </w:num>
  <w:num w:numId="13">
    <w:abstractNumId w:val="14"/>
  </w:num>
  <w:num w:numId="14">
    <w:abstractNumId w:val="6"/>
  </w:num>
  <w:num w:numId="15">
    <w:abstractNumId w:val="7"/>
  </w:num>
  <w:num w:numId="16">
    <w:abstractNumId w:val="1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89"/>
    <w:rsid w:val="000039AA"/>
    <w:rsid w:val="00022187"/>
    <w:rsid w:val="000229DD"/>
    <w:rsid w:val="00047C99"/>
    <w:rsid w:val="00056AA7"/>
    <w:rsid w:val="000770FC"/>
    <w:rsid w:val="000A34E3"/>
    <w:rsid w:val="000B2D89"/>
    <w:rsid w:val="000C0318"/>
    <w:rsid w:val="000F471F"/>
    <w:rsid w:val="0013654A"/>
    <w:rsid w:val="00163978"/>
    <w:rsid w:val="00181703"/>
    <w:rsid w:val="001931D0"/>
    <w:rsid w:val="001B0EB7"/>
    <w:rsid w:val="001D6DB6"/>
    <w:rsid w:val="00212C08"/>
    <w:rsid w:val="00251005"/>
    <w:rsid w:val="00254E7D"/>
    <w:rsid w:val="00267F42"/>
    <w:rsid w:val="002747DC"/>
    <w:rsid w:val="00283BAC"/>
    <w:rsid w:val="002967AE"/>
    <w:rsid w:val="002C174E"/>
    <w:rsid w:val="002C4B6C"/>
    <w:rsid w:val="002C64E7"/>
    <w:rsid w:val="002D1F7D"/>
    <w:rsid w:val="002E5116"/>
    <w:rsid w:val="00335FB4"/>
    <w:rsid w:val="003469A9"/>
    <w:rsid w:val="00352B93"/>
    <w:rsid w:val="00386201"/>
    <w:rsid w:val="00387984"/>
    <w:rsid w:val="00392FF1"/>
    <w:rsid w:val="00394082"/>
    <w:rsid w:val="00396BFC"/>
    <w:rsid w:val="003B19DB"/>
    <w:rsid w:val="003B4D50"/>
    <w:rsid w:val="003B6408"/>
    <w:rsid w:val="003B749F"/>
    <w:rsid w:val="004635AF"/>
    <w:rsid w:val="0046496C"/>
    <w:rsid w:val="004708E6"/>
    <w:rsid w:val="00483147"/>
    <w:rsid w:val="00495C9F"/>
    <w:rsid w:val="004B5A14"/>
    <w:rsid w:val="004F1757"/>
    <w:rsid w:val="005070EC"/>
    <w:rsid w:val="005136B6"/>
    <w:rsid w:val="00535BEC"/>
    <w:rsid w:val="00545F57"/>
    <w:rsid w:val="00573CAC"/>
    <w:rsid w:val="005A32FD"/>
    <w:rsid w:val="006353CF"/>
    <w:rsid w:val="006379C4"/>
    <w:rsid w:val="006869B2"/>
    <w:rsid w:val="006A182B"/>
    <w:rsid w:val="006A53CB"/>
    <w:rsid w:val="006B4896"/>
    <w:rsid w:val="006C4437"/>
    <w:rsid w:val="006D2A36"/>
    <w:rsid w:val="006D4AAF"/>
    <w:rsid w:val="006E00AB"/>
    <w:rsid w:val="00720658"/>
    <w:rsid w:val="007249CD"/>
    <w:rsid w:val="00765664"/>
    <w:rsid w:val="00795325"/>
    <w:rsid w:val="007C7086"/>
    <w:rsid w:val="007F16A5"/>
    <w:rsid w:val="007F2327"/>
    <w:rsid w:val="00816485"/>
    <w:rsid w:val="00837529"/>
    <w:rsid w:val="00847436"/>
    <w:rsid w:val="008845AA"/>
    <w:rsid w:val="00885615"/>
    <w:rsid w:val="00885C95"/>
    <w:rsid w:val="008B28FB"/>
    <w:rsid w:val="008C651F"/>
    <w:rsid w:val="008E1F1A"/>
    <w:rsid w:val="00902741"/>
    <w:rsid w:val="00924590"/>
    <w:rsid w:val="009416E2"/>
    <w:rsid w:val="009423E4"/>
    <w:rsid w:val="009755D8"/>
    <w:rsid w:val="009823BD"/>
    <w:rsid w:val="0098403B"/>
    <w:rsid w:val="00995E61"/>
    <w:rsid w:val="009A09EA"/>
    <w:rsid w:val="009C78C4"/>
    <w:rsid w:val="00A05FFF"/>
    <w:rsid w:val="00A56FE6"/>
    <w:rsid w:val="00A62453"/>
    <w:rsid w:val="00AA6F62"/>
    <w:rsid w:val="00AC4FB6"/>
    <w:rsid w:val="00AE7197"/>
    <w:rsid w:val="00AF69EB"/>
    <w:rsid w:val="00AF6AFB"/>
    <w:rsid w:val="00B22865"/>
    <w:rsid w:val="00B271AD"/>
    <w:rsid w:val="00B301DC"/>
    <w:rsid w:val="00B5264C"/>
    <w:rsid w:val="00B57115"/>
    <w:rsid w:val="00BB1340"/>
    <w:rsid w:val="00BB5C18"/>
    <w:rsid w:val="00BC07BD"/>
    <w:rsid w:val="00BD315E"/>
    <w:rsid w:val="00BE6870"/>
    <w:rsid w:val="00C01AA6"/>
    <w:rsid w:val="00C13D49"/>
    <w:rsid w:val="00C23226"/>
    <w:rsid w:val="00C34173"/>
    <w:rsid w:val="00C462EA"/>
    <w:rsid w:val="00C76CA9"/>
    <w:rsid w:val="00C8224C"/>
    <w:rsid w:val="00C90756"/>
    <w:rsid w:val="00CA4C0E"/>
    <w:rsid w:val="00CA61C0"/>
    <w:rsid w:val="00CB0677"/>
    <w:rsid w:val="00CD24B0"/>
    <w:rsid w:val="00D02466"/>
    <w:rsid w:val="00D132CC"/>
    <w:rsid w:val="00D46732"/>
    <w:rsid w:val="00D56B3B"/>
    <w:rsid w:val="00D766A0"/>
    <w:rsid w:val="00DA2AAA"/>
    <w:rsid w:val="00DA5174"/>
    <w:rsid w:val="00DC2956"/>
    <w:rsid w:val="00DF6527"/>
    <w:rsid w:val="00DF789B"/>
    <w:rsid w:val="00E307CA"/>
    <w:rsid w:val="00E5474F"/>
    <w:rsid w:val="00E57082"/>
    <w:rsid w:val="00E9027B"/>
    <w:rsid w:val="00F00213"/>
    <w:rsid w:val="00F2364E"/>
    <w:rsid w:val="00F23E89"/>
    <w:rsid w:val="00F31E8C"/>
    <w:rsid w:val="00F371AA"/>
    <w:rsid w:val="00F43695"/>
    <w:rsid w:val="00F61F13"/>
    <w:rsid w:val="00F82877"/>
    <w:rsid w:val="00F83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05E60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3E8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23E8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95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5325"/>
  </w:style>
  <w:style w:type="paragraph" w:styleId="Fuzeile">
    <w:name w:val="footer"/>
    <w:basedOn w:val="Standard"/>
    <w:link w:val="FuzeileZchn"/>
    <w:uiPriority w:val="99"/>
    <w:unhideWhenUsed/>
    <w:rsid w:val="00795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5325"/>
  </w:style>
  <w:style w:type="table" w:styleId="Tabellenraster">
    <w:name w:val="Table Grid"/>
    <w:basedOn w:val="NormaleTabelle"/>
    <w:uiPriority w:val="59"/>
    <w:rsid w:val="00C76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35F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na.schluenzen@uni-oldenburg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19B59-40FC-442D-B749-903D828E3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BAE19DC2</Template>
  <TotalTime>0</TotalTime>
  <Pages>3</Pages>
  <Words>545</Words>
  <Characters>3437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Meike Burke</dc:creator>
  <cp:lastModifiedBy>Anna Schlünzen</cp:lastModifiedBy>
  <cp:revision>8</cp:revision>
  <cp:lastPrinted>2017-06-28T11:34:00Z</cp:lastPrinted>
  <dcterms:created xsi:type="dcterms:W3CDTF">2017-12-12T08:36:00Z</dcterms:created>
  <dcterms:modified xsi:type="dcterms:W3CDTF">2019-06-17T13:11:00Z</dcterms:modified>
</cp:coreProperties>
</file>